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367E5D" w14:textId="77777777" w:rsidR="00C76884" w:rsidRPr="006D153A" w:rsidRDefault="00661A9E" w:rsidP="00344CBC">
      <w:pPr>
        <w:snapToGrid w:val="0"/>
        <w:spacing w:line="0" w:lineRule="atLeast"/>
        <w:jc w:val="center"/>
        <w:rPr>
          <w:rFonts w:ascii="標楷體" w:eastAsia="標楷體"/>
          <w:b/>
          <w:sz w:val="32"/>
          <w:szCs w:val="32"/>
        </w:rPr>
      </w:pPr>
      <w:r>
        <w:rPr>
          <w:rFonts w:ascii="標楷體" w:eastAsia="標楷體" w:hint="eastAsia"/>
          <w:b/>
          <w:sz w:val="32"/>
          <w:szCs w:val="32"/>
        </w:rPr>
        <w:t>量測</w:t>
      </w:r>
      <w:r w:rsidR="0041652C">
        <w:rPr>
          <w:rFonts w:ascii="標楷體" w:eastAsia="標楷體" w:hint="eastAsia"/>
          <w:b/>
          <w:sz w:val="32"/>
          <w:szCs w:val="32"/>
        </w:rPr>
        <w:t>服務</w:t>
      </w:r>
      <w:r w:rsidR="00C76884" w:rsidRPr="006D153A">
        <w:rPr>
          <w:rFonts w:ascii="標楷體" w:eastAsia="標楷體" w:hint="eastAsia"/>
          <w:b/>
          <w:sz w:val="32"/>
          <w:szCs w:val="32"/>
        </w:rPr>
        <w:t>申請單</w:t>
      </w:r>
    </w:p>
    <w:p w14:paraId="729A6763" w14:textId="77777777" w:rsidR="00AA7B5A" w:rsidRPr="004F3A61" w:rsidRDefault="00AA7B5A" w:rsidP="00AC5999">
      <w:pPr>
        <w:numPr>
          <w:ilvl w:val="0"/>
          <w:numId w:val="4"/>
        </w:numPr>
        <w:tabs>
          <w:tab w:val="left" w:pos="574"/>
        </w:tabs>
        <w:spacing w:line="200" w:lineRule="atLeast"/>
        <w:ind w:hanging="268"/>
        <w:rPr>
          <w:rFonts w:ascii="標楷體" w:eastAsia="標楷體" w:hAnsi="標楷體" w:cs="Arial"/>
          <w:b/>
          <w:color w:val="FF0000"/>
          <w:sz w:val="22"/>
          <w:szCs w:val="22"/>
        </w:rPr>
      </w:pPr>
      <w:r w:rsidRPr="008709A6">
        <w:rPr>
          <w:rFonts w:eastAsia="標楷體" w:hint="eastAsia"/>
          <w:b/>
          <w:color w:val="000000"/>
          <w:spacing w:val="-2"/>
          <w:sz w:val="22"/>
          <w:szCs w:val="22"/>
        </w:rPr>
        <w:t>廠商資訊</w:t>
      </w:r>
      <w:r w:rsidR="001344E7" w:rsidRPr="00C3747B">
        <w:rPr>
          <w:rFonts w:ascii="標楷體" w:eastAsia="標楷體" w:hAnsi="標楷體" w:cs="Arial"/>
          <w:bCs/>
          <w:color w:val="FF0000"/>
          <w:sz w:val="22"/>
          <w:szCs w:val="22"/>
        </w:rPr>
        <w:t xml:space="preserve">  </w:t>
      </w:r>
      <w:r w:rsidR="001344E7">
        <w:rPr>
          <w:rFonts w:ascii="標楷體" w:eastAsia="標楷體" w:hAnsi="標楷體" w:cs="Arial"/>
          <w:b/>
          <w:color w:val="FF0000"/>
          <w:sz w:val="22"/>
          <w:szCs w:val="22"/>
        </w:rPr>
        <w:t xml:space="preserve">          </w:t>
      </w:r>
    </w:p>
    <w:tbl>
      <w:tblPr>
        <w:tblW w:w="10610" w:type="dxa"/>
        <w:tblInd w:w="-1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64"/>
        <w:gridCol w:w="3452"/>
        <w:gridCol w:w="3594"/>
      </w:tblGrid>
      <w:tr w:rsidR="000A2B19" w:rsidRPr="00AC5999" w14:paraId="63E45249" w14:textId="77777777">
        <w:trPr>
          <w:trHeight w:val="338"/>
        </w:trPr>
        <w:tc>
          <w:tcPr>
            <w:tcW w:w="10610" w:type="dxa"/>
            <w:gridSpan w:val="3"/>
            <w:shd w:val="clear" w:color="auto" w:fill="D9D9D9"/>
          </w:tcPr>
          <w:p w14:paraId="287D243F" w14:textId="77777777" w:rsidR="000A2B19" w:rsidRPr="00485E2F" w:rsidRDefault="000A2B19" w:rsidP="006B1B93">
            <w:pPr>
              <w:spacing w:line="300" w:lineRule="exact"/>
              <w:ind w:left="57" w:right="57"/>
              <w:jc w:val="center"/>
              <w:rPr>
                <w:rFonts w:eastAsia="標楷體"/>
                <w:color w:val="000000"/>
                <w:sz w:val="22"/>
                <w:szCs w:val="22"/>
              </w:rPr>
            </w:pPr>
            <w:r w:rsidRPr="00485E2F">
              <w:rPr>
                <w:rFonts w:eastAsia="標楷體" w:hint="eastAsia"/>
                <w:color w:val="000000"/>
                <w:sz w:val="22"/>
                <w:szCs w:val="22"/>
              </w:rPr>
              <w:t>申請廠商基本資訊</w:t>
            </w:r>
          </w:p>
        </w:tc>
      </w:tr>
      <w:tr w:rsidR="000A2B19" w:rsidRPr="004F3A61" w14:paraId="2B2F9510" w14:textId="77777777">
        <w:trPr>
          <w:trHeight w:val="420"/>
        </w:trPr>
        <w:tc>
          <w:tcPr>
            <w:tcW w:w="10610" w:type="dxa"/>
            <w:gridSpan w:val="3"/>
            <w:vAlign w:val="center"/>
          </w:tcPr>
          <w:p w14:paraId="4935ACB6" w14:textId="77777777" w:rsidR="000A2B19" w:rsidRPr="00FE5CF0" w:rsidRDefault="000A2B19" w:rsidP="006B1B93">
            <w:pPr>
              <w:numPr>
                <w:ilvl w:val="0"/>
                <w:numId w:val="5"/>
              </w:numPr>
              <w:spacing w:after="60" w:line="300" w:lineRule="exact"/>
              <w:ind w:left="277" w:right="57" w:hanging="220"/>
              <w:jc w:val="both"/>
              <w:rPr>
                <w:rFonts w:eastAsia="標楷體"/>
                <w:sz w:val="22"/>
                <w:szCs w:val="22"/>
              </w:rPr>
            </w:pPr>
            <w:r w:rsidRPr="004F3A61">
              <w:rPr>
                <w:rFonts w:eastAsia="標楷體" w:hint="eastAsia"/>
                <w:sz w:val="22"/>
                <w:szCs w:val="22"/>
              </w:rPr>
              <w:t>廠商名稱（中文</w:t>
            </w:r>
            <w:r>
              <w:rPr>
                <w:rFonts w:eastAsia="標楷體" w:hint="eastAsia"/>
                <w:sz w:val="22"/>
                <w:szCs w:val="22"/>
              </w:rPr>
              <w:t>或</w:t>
            </w:r>
            <w:r w:rsidRPr="004F3A61">
              <w:rPr>
                <w:rFonts w:eastAsia="標楷體" w:hint="eastAsia"/>
                <w:sz w:val="22"/>
                <w:szCs w:val="22"/>
              </w:rPr>
              <w:t>英文）</w:t>
            </w:r>
            <w:r w:rsidRPr="004F3A61">
              <w:rPr>
                <w:rFonts w:eastAsia="標楷體" w:hint="eastAsia"/>
                <w:sz w:val="22"/>
                <w:szCs w:val="22"/>
              </w:rPr>
              <w:t xml:space="preserve">: </w:t>
            </w:r>
          </w:p>
        </w:tc>
      </w:tr>
      <w:tr w:rsidR="000A2B19" w:rsidRPr="004F3A61" w14:paraId="67D6D34B" w14:textId="77777777">
        <w:trPr>
          <w:trHeight w:val="420"/>
        </w:trPr>
        <w:tc>
          <w:tcPr>
            <w:tcW w:w="10610" w:type="dxa"/>
            <w:gridSpan w:val="3"/>
            <w:vAlign w:val="center"/>
          </w:tcPr>
          <w:p w14:paraId="5B766393" w14:textId="77777777" w:rsidR="000A2B19" w:rsidRPr="00FE5CF0" w:rsidRDefault="000A2B19" w:rsidP="006B1B93">
            <w:pPr>
              <w:numPr>
                <w:ilvl w:val="0"/>
                <w:numId w:val="5"/>
              </w:numPr>
              <w:spacing w:after="60" w:line="300" w:lineRule="exact"/>
              <w:ind w:left="277" w:right="57" w:hanging="220"/>
              <w:jc w:val="both"/>
              <w:rPr>
                <w:rFonts w:eastAsia="標楷體"/>
                <w:sz w:val="22"/>
                <w:szCs w:val="22"/>
              </w:rPr>
            </w:pPr>
            <w:r w:rsidRPr="004F3A61">
              <w:rPr>
                <w:rFonts w:eastAsia="標楷體" w:hint="eastAsia"/>
                <w:sz w:val="22"/>
                <w:szCs w:val="22"/>
              </w:rPr>
              <w:t>廠商地址（中文</w:t>
            </w:r>
            <w:r>
              <w:rPr>
                <w:rFonts w:eastAsia="標楷體" w:hint="eastAsia"/>
                <w:sz w:val="22"/>
                <w:szCs w:val="22"/>
              </w:rPr>
              <w:t>或</w:t>
            </w:r>
            <w:r w:rsidRPr="004F3A61">
              <w:rPr>
                <w:rFonts w:eastAsia="標楷體" w:hint="eastAsia"/>
                <w:sz w:val="22"/>
                <w:szCs w:val="22"/>
              </w:rPr>
              <w:t>英文）</w:t>
            </w:r>
            <w:r w:rsidRPr="004F3A61">
              <w:rPr>
                <w:rFonts w:eastAsia="標楷體" w:hint="eastAsia"/>
                <w:sz w:val="22"/>
                <w:szCs w:val="22"/>
              </w:rPr>
              <w:t>:</w:t>
            </w:r>
            <w:r w:rsidRPr="004F3A61">
              <w:rPr>
                <w:rFonts w:eastAsia="標楷體"/>
                <w:sz w:val="22"/>
                <w:szCs w:val="22"/>
              </w:rPr>
              <w:t xml:space="preserve"> </w:t>
            </w:r>
          </w:p>
        </w:tc>
      </w:tr>
      <w:tr w:rsidR="008E7F88" w:rsidRPr="004F3A61" w14:paraId="190444F7" w14:textId="77777777">
        <w:trPr>
          <w:trHeight w:val="420"/>
        </w:trPr>
        <w:tc>
          <w:tcPr>
            <w:tcW w:w="3564" w:type="dxa"/>
            <w:tcBorders>
              <w:right w:val="single" w:sz="4" w:space="0" w:color="auto"/>
            </w:tcBorders>
          </w:tcPr>
          <w:p w14:paraId="3774DCBB" w14:textId="77777777" w:rsidR="008E7F88" w:rsidRPr="004F3A61" w:rsidRDefault="008E7F88" w:rsidP="006B1B93">
            <w:pPr>
              <w:spacing w:before="60" w:after="60" w:line="300" w:lineRule="exact"/>
              <w:ind w:left="57" w:right="57"/>
              <w:rPr>
                <w:rFonts w:eastAsia="標楷體"/>
                <w:sz w:val="22"/>
                <w:szCs w:val="22"/>
              </w:rPr>
            </w:pPr>
            <w:r w:rsidRPr="004F3A61">
              <w:rPr>
                <w:rFonts w:eastAsia="標楷體" w:hint="eastAsia"/>
                <w:sz w:val="22"/>
                <w:szCs w:val="22"/>
              </w:rPr>
              <w:t>3</w:t>
            </w:r>
            <w:r w:rsidRPr="004F3A61">
              <w:rPr>
                <w:rFonts w:eastAsia="標楷體"/>
                <w:sz w:val="22"/>
                <w:szCs w:val="22"/>
              </w:rPr>
              <w:t>.</w:t>
            </w:r>
            <w:r w:rsidRPr="004F3A61">
              <w:rPr>
                <w:rFonts w:eastAsia="標楷體" w:hint="eastAsia"/>
                <w:sz w:val="22"/>
                <w:szCs w:val="22"/>
              </w:rPr>
              <w:t>統一編號</w:t>
            </w:r>
            <w:r w:rsidRPr="004F3A61">
              <w:rPr>
                <w:rFonts w:eastAsia="標楷體" w:hint="eastAsia"/>
                <w:sz w:val="22"/>
                <w:szCs w:val="22"/>
              </w:rPr>
              <w:t xml:space="preserve">: </w:t>
            </w:r>
          </w:p>
        </w:tc>
        <w:tc>
          <w:tcPr>
            <w:tcW w:w="3452" w:type="dxa"/>
            <w:tcBorders>
              <w:left w:val="single" w:sz="4" w:space="0" w:color="auto"/>
              <w:right w:val="single" w:sz="4" w:space="0" w:color="auto"/>
            </w:tcBorders>
          </w:tcPr>
          <w:p w14:paraId="1944CEC6" w14:textId="77777777" w:rsidR="008E7F88" w:rsidRPr="004F3A61" w:rsidRDefault="008E7F88" w:rsidP="006B1B93">
            <w:pPr>
              <w:spacing w:before="60" w:after="60" w:line="300" w:lineRule="exact"/>
              <w:ind w:leftChars="41" w:left="98" w:right="57"/>
              <w:rPr>
                <w:rFonts w:eastAsia="標楷體"/>
                <w:sz w:val="22"/>
                <w:szCs w:val="22"/>
              </w:rPr>
            </w:pPr>
            <w:r w:rsidRPr="004F3A61">
              <w:rPr>
                <w:rFonts w:eastAsia="標楷體" w:hint="eastAsia"/>
                <w:sz w:val="22"/>
                <w:szCs w:val="22"/>
              </w:rPr>
              <w:t>4</w:t>
            </w:r>
            <w:r w:rsidRPr="004F3A61">
              <w:rPr>
                <w:rFonts w:eastAsia="標楷體"/>
                <w:sz w:val="22"/>
                <w:szCs w:val="22"/>
              </w:rPr>
              <w:t>.</w:t>
            </w:r>
            <w:r w:rsidRPr="004F3A61">
              <w:rPr>
                <w:rFonts w:eastAsia="標楷體" w:hint="eastAsia"/>
                <w:sz w:val="22"/>
                <w:szCs w:val="22"/>
              </w:rPr>
              <w:t>廠商聯絡人：</w:t>
            </w:r>
          </w:p>
        </w:tc>
        <w:tc>
          <w:tcPr>
            <w:tcW w:w="3594" w:type="dxa"/>
            <w:tcBorders>
              <w:left w:val="single" w:sz="4" w:space="0" w:color="auto"/>
            </w:tcBorders>
          </w:tcPr>
          <w:p w14:paraId="7FBD376D" w14:textId="77777777" w:rsidR="008E7F88" w:rsidRPr="004F3A61" w:rsidRDefault="008E7F88" w:rsidP="006B1B93">
            <w:pPr>
              <w:pStyle w:val="a3"/>
              <w:spacing w:before="60" w:after="60" w:line="300" w:lineRule="exact"/>
              <w:ind w:left="57" w:right="57"/>
              <w:rPr>
                <w:rFonts w:eastAsia="標楷體"/>
                <w:sz w:val="22"/>
                <w:szCs w:val="22"/>
              </w:rPr>
            </w:pPr>
            <w:r w:rsidRPr="004F3A61">
              <w:rPr>
                <w:rFonts w:eastAsia="標楷體" w:hint="eastAsia"/>
                <w:sz w:val="22"/>
                <w:szCs w:val="22"/>
              </w:rPr>
              <w:t>5</w:t>
            </w:r>
            <w:r w:rsidRPr="004F3A61">
              <w:rPr>
                <w:rFonts w:eastAsia="標楷體"/>
                <w:sz w:val="22"/>
                <w:szCs w:val="22"/>
              </w:rPr>
              <w:t>.</w:t>
            </w:r>
            <w:r w:rsidRPr="004F3A61">
              <w:rPr>
                <w:rFonts w:eastAsia="標楷體" w:hint="eastAsia"/>
                <w:sz w:val="22"/>
                <w:szCs w:val="22"/>
              </w:rPr>
              <w:t>聯絡電話</w:t>
            </w:r>
            <w:r w:rsidRPr="004F3A61">
              <w:rPr>
                <w:rFonts w:eastAsia="標楷體" w:hint="eastAsia"/>
                <w:sz w:val="22"/>
                <w:szCs w:val="22"/>
              </w:rPr>
              <w:t>:</w:t>
            </w:r>
          </w:p>
        </w:tc>
      </w:tr>
      <w:tr w:rsidR="008E7F88" w:rsidRPr="004F3A61" w14:paraId="4C86E175" w14:textId="77777777">
        <w:trPr>
          <w:trHeight w:val="420"/>
        </w:trPr>
        <w:tc>
          <w:tcPr>
            <w:tcW w:w="3564" w:type="dxa"/>
            <w:tcBorders>
              <w:bottom w:val="single" w:sz="4" w:space="0" w:color="auto"/>
              <w:right w:val="single" w:sz="4" w:space="0" w:color="auto"/>
            </w:tcBorders>
          </w:tcPr>
          <w:p w14:paraId="53D66EA7" w14:textId="77777777" w:rsidR="008E7F88" w:rsidRPr="004F3A61" w:rsidRDefault="008E7F88" w:rsidP="006B1B93">
            <w:pPr>
              <w:spacing w:before="60" w:after="60" w:line="300" w:lineRule="exact"/>
              <w:ind w:left="57" w:right="57"/>
              <w:rPr>
                <w:rFonts w:eastAsia="標楷體"/>
                <w:sz w:val="22"/>
                <w:szCs w:val="22"/>
              </w:rPr>
            </w:pPr>
            <w:r w:rsidRPr="004F3A61">
              <w:rPr>
                <w:rFonts w:eastAsia="標楷體" w:hint="eastAsia"/>
                <w:sz w:val="22"/>
                <w:szCs w:val="22"/>
              </w:rPr>
              <w:t>6</w:t>
            </w:r>
            <w:r w:rsidRPr="004F3A61">
              <w:rPr>
                <w:rFonts w:eastAsia="標楷體"/>
                <w:sz w:val="22"/>
                <w:szCs w:val="22"/>
              </w:rPr>
              <w:t>.</w:t>
            </w:r>
            <w:r w:rsidRPr="004F3A61">
              <w:rPr>
                <w:rFonts w:eastAsia="標楷體" w:hint="eastAsia"/>
                <w:sz w:val="22"/>
                <w:szCs w:val="22"/>
              </w:rPr>
              <w:t>傳真</w:t>
            </w:r>
            <w:r w:rsidRPr="004F3A61">
              <w:rPr>
                <w:rFonts w:eastAsia="標楷體" w:hint="eastAsia"/>
                <w:sz w:val="22"/>
                <w:szCs w:val="22"/>
              </w:rPr>
              <w:t>:</w:t>
            </w:r>
            <w:r>
              <w:rPr>
                <w:rFonts w:eastAsia="標楷體" w:hint="eastAsia"/>
                <w:sz w:val="22"/>
                <w:szCs w:val="22"/>
              </w:rPr>
              <w:t xml:space="preserve">   </w:t>
            </w:r>
          </w:p>
        </w:tc>
        <w:tc>
          <w:tcPr>
            <w:tcW w:w="704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645FDBFA" w14:textId="77777777" w:rsidR="008E7F88" w:rsidRPr="004F3A61" w:rsidRDefault="008E7F88" w:rsidP="006B1B93">
            <w:pPr>
              <w:spacing w:before="60" w:after="60" w:line="300" w:lineRule="exact"/>
              <w:ind w:left="57" w:right="57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 w:hint="eastAsia"/>
                <w:sz w:val="22"/>
                <w:szCs w:val="22"/>
              </w:rPr>
              <w:t>7.</w:t>
            </w:r>
            <w:r w:rsidRPr="004F3A61">
              <w:rPr>
                <w:rFonts w:eastAsia="標楷體" w:hint="eastAsia"/>
                <w:sz w:val="22"/>
                <w:szCs w:val="22"/>
              </w:rPr>
              <w:t xml:space="preserve"> </w:t>
            </w:r>
            <w:proofErr w:type="gramStart"/>
            <w:r w:rsidRPr="004F3A61">
              <w:rPr>
                <w:rFonts w:eastAsia="標楷體" w:hint="eastAsia"/>
                <w:sz w:val="22"/>
                <w:szCs w:val="22"/>
              </w:rPr>
              <w:t>E-mail :</w:t>
            </w:r>
            <w:proofErr w:type="gramEnd"/>
          </w:p>
        </w:tc>
      </w:tr>
      <w:tr w:rsidR="000A2B19" w:rsidRPr="004A756B" w14:paraId="46FE26D8" w14:textId="77777777">
        <w:tc>
          <w:tcPr>
            <w:tcW w:w="10610" w:type="dxa"/>
            <w:gridSpan w:val="3"/>
          </w:tcPr>
          <w:p w14:paraId="6D8424F6" w14:textId="77777777" w:rsidR="000A2B19" w:rsidRPr="004A756B" w:rsidRDefault="00485E2F" w:rsidP="0044001C">
            <w:pPr>
              <w:spacing w:before="60" w:after="60" w:line="300" w:lineRule="exact"/>
              <w:ind w:left="57" w:right="57"/>
              <w:rPr>
                <w:rFonts w:eastAsia="標楷體"/>
                <w:sz w:val="22"/>
                <w:szCs w:val="22"/>
              </w:rPr>
            </w:pPr>
            <w:r w:rsidRPr="004A756B">
              <w:rPr>
                <w:rFonts w:eastAsia="標楷體" w:hint="eastAsia"/>
                <w:b/>
                <w:sz w:val="22"/>
                <w:szCs w:val="22"/>
              </w:rPr>
              <w:t>測試廠址及地點</w:t>
            </w:r>
            <w:r w:rsidR="000A2B19" w:rsidRPr="004A756B">
              <w:rPr>
                <w:rFonts w:eastAsia="標楷體"/>
                <w:sz w:val="22"/>
                <w:szCs w:val="22"/>
              </w:rPr>
              <w:t>:</w:t>
            </w:r>
            <w:r w:rsidRPr="004A756B">
              <w:rPr>
                <w:rFonts w:eastAsia="標楷體"/>
                <w:bCs/>
                <w:sz w:val="22"/>
                <w:szCs w:val="22"/>
              </w:rPr>
              <w:t xml:space="preserve"> (</w:t>
            </w:r>
            <w:r w:rsidR="00B20C81" w:rsidRPr="004A756B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4A756B">
              <w:rPr>
                <w:rFonts w:eastAsia="標楷體" w:hAnsi="標楷體"/>
                <w:bCs/>
                <w:sz w:val="22"/>
                <w:szCs w:val="22"/>
              </w:rPr>
              <w:t>同申請廠商免填</w:t>
            </w:r>
            <w:r w:rsidRPr="004A756B">
              <w:rPr>
                <w:rFonts w:eastAsia="標楷體"/>
                <w:bCs/>
                <w:sz w:val="22"/>
                <w:szCs w:val="22"/>
              </w:rPr>
              <w:t>)</w:t>
            </w:r>
          </w:p>
          <w:p w14:paraId="018ADAF2" w14:textId="77777777" w:rsidR="00485E2F" w:rsidRPr="004A756B" w:rsidRDefault="00485E2F" w:rsidP="0044001C">
            <w:pPr>
              <w:spacing w:before="60" w:after="60" w:line="300" w:lineRule="exact"/>
              <w:ind w:left="57" w:right="57"/>
              <w:rPr>
                <w:rFonts w:eastAsia="標楷體"/>
                <w:sz w:val="22"/>
                <w:szCs w:val="22"/>
              </w:rPr>
            </w:pPr>
          </w:p>
        </w:tc>
      </w:tr>
    </w:tbl>
    <w:p w14:paraId="1F24F767" w14:textId="77777777" w:rsidR="003013FE" w:rsidRPr="004A756B" w:rsidRDefault="003013FE" w:rsidP="00B47A2B">
      <w:pPr>
        <w:numPr>
          <w:ilvl w:val="0"/>
          <w:numId w:val="4"/>
        </w:numPr>
        <w:tabs>
          <w:tab w:val="left" w:pos="-138"/>
          <w:tab w:val="left" w:pos="378"/>
          <w:tab w:val="left" w:pos="532"/>
        </w:tabs>
        <w:spacing w:line="200" w:lineRule="atLeast"/>
        <w:ind w:left="0" w:right="440" w:firstLine="28"/>
        <w:rPr>
          <w:rFonts w:ascii="標楷體" w:eastAsia="標楷體" w:hAnsi="標楷體"/>
          <w:sz w:val="22"/>
          <w:szCs w:val="22"/>
        </w:rPr>
      </w:pPr>
      <w:r w:rsidRPr="004A756B">
        <w:rPr>
          <w:rFonts w:eastAsia="標楷體" w:hint="eastAsia"/>
          <w:b/>
          <w:sz w:val="22"/>
          <w:szCs w:val="22"/>
        </w:rPr>
        <w:t>委託</w:t>
      </w:r>
      <w:r w:rsidR="00D35296" w:rsidRPr="004A756B">
        <w:rPr>
          <w:rFonts w:eastAsia="標楷體" w:hint="eastAsia"/>
          <w:b/>
          <w:sz w:val="22"/>
          <w:szCs w:val="22"/>
        </w:rPr>
        <w:t>量測</w:t>
      </w:r>
      <w:r w:rsidR="00485E2F" w:rsidRPr="004A756B">
        <w:rPr>
          <w:rFonts w:eastAsia="標楷體" w:hint="eastAsia"/>
          <w:b/>
          <w:sz w:val="22"/>
          <w:szCs w:val="22"/>
        </w:rPr>
        <w:t>項目</w:t>
      </w:r>
      <w:r w:rsidRPr="004A756B">
        <w:rPr>
          <w:rFonts w:eastAsia="標楷體" w:hint="eastAsia"/>
          <w:b/>
          <w:sz w:val="22"/>
          <w:szCs w:val="22"/>
        </w:rPr>
        <w:t xml:space="preserve"> </w:t>
      </w:r>
      <w:r w:rsidR="00B47A2B" w:rsidRPr="004A756B">
        <w:rPr>
          <w:rFonts w:ascii="標楷體" w:eastAsia="標楷體" w:hAnsi="標楷體" w:hint="eastAsia"/>
          <w:bCs/>
          <w:kern w:val="0"/>
          <w:sz w:val="20"/>
        </w:rPr>
        <w:t>(*</w:t>
      </w:r>
      <w:r w:rsidR="00B47A2B" w:rsidRPr="004A756B">
        <w:rPr>
          <w:rFonts w:eastAsia="標楷體"/>
          <w:bCs/>
          <w:kern w:val="0"/>
          <w:sz w:val="20"/>
        </w:rPr>
        <w:t>TAF</w:t>
      </w:r>
      <w:r w:rsidR="00B47A2B" w:rsidRPr="004A756B">
        <w:rPr>
          <w:rFonts w:ascii="標楷體" w:eastAsia="標楷體" w:hAnsi="標楷體" w:hint="eastAsia"/>
          <w:bCs/>
          <w:kern w:val="0"/>
          <w:sz w:val="20"/>
        </w:rPr>
        <w:t>認證項目)</w:t>
      </w:r>
    </w:p>
    <w:tbl>
      <w:tblPr>
        <w:tblW w:w="10610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4"/>
        <w:gridCol w:w="2671"/>
        <w:gridCol w:w="40"/>
        <w:gridCol w:w="2061"/>
        <w:gridCol w:w="586"/>
        <w:gridCol w:w="2058"/>
        <w:gridCol w:w="44"/>
        <w:gridCol w:w="1896"/>
      </w:tblGrid>
      <w:tr w:rsidR="00707635" w:rsidRPr="009C4946" w14:paraId="70451B92" w14:textId="77777777" w:rsidTr="00F94826">
        <w:tc>
          <w:tcPr>
            <w:tcW w:w="1254" w:type="dxa"/>
            <w:vMerge w:val="restart"/>
            <w:shd w:val="clear" w:color="auto" w:fill="D9D9D9"/>
            <w:vAlign w:val="center"/>
          </w:tcPr>
          <w:p w14:paraId="6833DB92" w14:textId="77777777" w:rsidR="00C928E4" w:rsidRPr="00803E52" w:rsidRDefault="005B2308" w:rsidP="00F94053">
            <w:pPr>
              <w:tabs>
                <w:tab w:val="left" w:pos="-138"/>
              </w:tabs>
              <w:spacing w:line="0" w:lineRule="atLeast"/>
              <w:jc w:val="center"/>
              <w:rPr>
                <w:rFonts w:eastAsia="標楷體"/>
                <w:b/>
                <w:bCs/>
                <w:sz w:val="22"/>
                <w:szCs w:val="22"/>
              </w:rPr>
            </w:pPr>
            <w:r w:rsidRPr="00803E52">
              <w:rPr>
                <w:rFonts w:eastAsia="標楷體" w:hint="eastAsia"/>
                <w:b/>
                <w:bCs/>
                <w:sz w:val="22"/>
                <w:szCs w:val="22"/>
              </w:rPr>
              <w:t>溫度</w:t>
            </w:r>
          </w:p>
          <w:p w14:paraId="287B4FE0" w14:textId="77777777" w:rsidR="009302A2" w:rsidRPr="00803E52" w:rsidRDefault="00C928E4" w:rsidP="00625113">
            <w:pPr>
              <w:tabs>
                <w:tab w:val="left" w:pos="-138"/>
              </w:tabs>
              <w:spacing w:line="0" w:lineRule="atLeast"/>
              <w:jc w:val="center"/>
              <w:rPr>
                <w:rFonts w:eastAsia="標楷體" w:hint="eastAsia"/>
                <w:b/>
                <w:bCs/>
                <w:sz w:val="22"/>
                <w:szCs w:val="22"/>
              </w:rPr>
            </w:pPr>
            <w:r w:rsidRPr="00803E52">
              <w:rPr>
                <w:rFonts w:eastAsia="標楷體" w:hint="eastAsia"/>
                <w:b/>
                <w:bCs/>
                <w:sz w:val="22"/>
                <w:szCs w:val="22"/>
              </w:rPr>
              <w:t>控制器</w:t>
            </w:r>
          </w:p>
        </w:tc>
        <w:tc>
          <w:tcPr>
            <w:tcW w:w="2671" w:type="dxa"/>
            <w:tcBorders>
              <w:bottom w:val="nil"/>
              <w:right w:val="nil"/>
            </w:tcBorders>
          </w:tcPr>
          <w:p w14:paraId="1DB40411" w14:textId="77777777" w:rsidR="005B2308" w:rsidRPr="00803E52" w:rsidRDefault="005B2308" w:rsidP="00F7438A">
            <w:pPr>
              <w:spacing w:line="0" w:lineRule="atLeast"/>
              <w:ind w:leftChars="-45" w:left="-108" w:firstLineChars="50" w:firstLine="110"/>
              <w:rPr>
                <w:rFonts w:eastAsia="標楷體"/>
                <w:sz w:val="22"/>
                <w:szCs w:val="22"/>
              </w:rPr>
            </w:pPr>
            <w:r w:rsidRPr="00803E52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803E52">
              <w:rPr>
                <w:rFonts w:eastAsia="標楷體" w:hint="eastAsia"/>
                <w:b/>
                <w:bCs/>
                <w:sz w:val="22"/>
                <w:szCs w:val="22"/>
              </w:rPr>
              <w:t>濕式滅菌箱</w:t>
            </w:r>
            <w:r w:rsidRPr="00803E52">
              <w:rPr>
                <w:rFonts w:eastAsia="標楷體" w:hint="eastAsia"/>
                <w:b/>
                <w:bCs/>
                <w:sz w:val="22"/>
                <w:szCs w:val="22"/>
              </w:rPr>
              <w:t>(</w:t>
            </w:r>
            <w:r w:rsidRPr="00803E52">
              <w:rPr>
                <w:rFonts w:eastAsia="標楷體"/>
                <w:b/>
                <w:bCs/>
                <w:sz w:val="22"/>
                <w:szCs w:val="22"/>
              </w:rPr>
              <w:t>Autocl</w:t>
            </w:r>
            <w:r w:rsidR="00625113" w:rsidRPr="00803E52">
              <w:rPr>
                <w:rFonts w:eastAsia="標楷體" w:hint="eastAsia"/>
                <w:b/>
                <w:bCs/>
                <w:sz w:val="22"/>
                <w:szCs w:val="22"/>
              </w:rPr>
              <w:t>a</w:t>
            </w:r>
            <w:r w:rsidRPr="00803E52">
              <w:rPr>
                <w:rFonts w:eastAsia="標楷體"/>
                <w:b/>
                <w:bCs/>
                <w:sz w:val="22"/>
                <w:szCs w:val="22"/>
              </w:rPr>
              <w:t>ve</w:t>
            </w:r>
            <w:r w:rsidRPr="00803E52">
              <w:rPr>
                <w:rFonts w:eastAsia="標楷體" w:hint="eastAsia"/>
                <w:b/>
                <w:bCs/>
                <w:sz w:val="22"/>
                <w:szCs w:val="22"/>
              </w:rPr>
              <w:t>)</w:t>
            </w:r>
            <w:r w:rsidRPr="00803E52">
              <w:rPr>
                <w:rFonts w:eastAsia="標楷體"/>
                <w:sz w:val="22"/>
                <w:szCs w:val="22"/>
              </w:rPr>
              <w:t xml:space="preserve"> </w:t>
            </w:r>
          </w:p>
        </w:tc>
        <w:tc>
          <w:tcPr>
            <w:tcW w:w="2101" w:type="dxa"/>
            <w:gridSpan w:val="2"/>
            <w:tcBorders>
              <w:left w:val="nil"/>
              <w:bottom w:val="nil"/>
            </w:tcBorders>
          </w:tcPr>
          <w:p w14:paraId="1E0CC2CA" w14:textId="77777777" w:rsidR="005B2308" w:rsidRPr="00803E52" w:rsidRDefault="005B2308" w:rsidP="00C928E4">
            <w:pPr>
              <w:spacing w:line="0" w:lineRule="atLeast"/>
              <w:ind w:leftChars="-45" w:left="-108" w:firstLineChars="12" w:firstLine="26"/>
              <w:rPr>
                <w:rFonts w:eastAsia="標楷體"/>
                <w:sz w:val="22"/>
                <w:szCs w:val="22"/>
              </w:rPr>
            </w:pPr>
            <w:r w:rsidRPr="00803E52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803E52">
              <w:rPr>
                <w:rFonts w:eastAsia="標楷體"/>
                <w:b/>
                <w:bCs/>
                <w:sz w:val="22"/>
                <w:szCs w:val="22"/>
              </w:rPr>
              <w:t>氣體滅菌箱</w:t>
            </w:r>
            <w:r w:rsidRPr="00803E52">
              <w:rPr>
                <w:rFonts w:eastAsia="標楷體"/>
                <w:b/>
                <w:bCs/>
                <w:sz w:val="22"/>
                <w:szCs w:val="22"/>
              </w:rPr>
              <w:t>(EO)</w:t>
            </w:r>
          </w:p>
        </w:tc>
        <w:tc>
          <w:tcPr>
            <w:tcW w:w="586" w:type="dxa"/>
            <w:vMerge w:val="restart"/>
            <w:shd w:val="clear" w:color="auto" w:fill="D9D9D9"/>
            <w:vAlign w:val="center"/>
          </w:tcPr>
          <w:p w14:paraId="6A998537" w14:textId="77777777" w:rsidR="005B2308" w:rsidRPr="00803E52" w:rsidRDefault="005B2308" w:rsidP="00081A3D">
            <w:pPr>
              <w:tabs>
                <w:tab w:val="left" w:pos="-138"/>
              </w:tabs>
              <w:spacing w:line="0" w:lineRule="atLeast"/>
              <w:ind w:leftChars="-45" w:left="-108"/>
              <w:jc w:val="center"/>
              <w:rPr>
                <w:rFonts w:ascii="標楷體" w:eastAsia="標楷體" w:hAnsi="標楷體"/>
                <w:b/>
                <w:bCs/>
                <w:sz w:val="22"/>
                <w:szCs w:val="22"/>
              </w:rPr>
            </w:pPr>
            <w:r w:rsidRPr="00803E52">
              <w:rPr>
                <w:rFonts w:eastAsia="標楷體" w:hint="eastAsia"/>
                <w:b/>
                <w:bCs/>
                <w:sz w:val="22"/>
                <w:szCs w:val="22"/>
              </w:rPr>
              <w:t>儀</w:t>
            </w:r>
            <w:proofErr w:type="gramStart"/>
            <w:r w:rsidRPr="00803E52">
              <w:rPr>
                <w:rFonts w:eastAsia="標楷體" w:hint="eastAsia"/>
                <w:b/>
                <w:bCs/>
                <w:sz w:val="22"/>
                <w:szCs w:val="22"/>
              </w:rPr>
              <w:t>錶</w:t>
            </w:r>
            <w:proofErr w:type="gramEnd"/>
          </w:p>
        </w:tc>
        <w:tc>
          <w:tcPr>
            <w:tcW w:w="2058" w:type="dxa"/>
            <w:tcBorders>
              <w:bottom w:val="nil"/>
              <w:right w:val="nil"/>
            </w:tcBorders>
          </w:tcPr>
          <w:p w14:paraId="1E9873E9" w14:textId="77777777" w:rsidR="005B2308" w:rsidRPr="00803E52" w:rsidRDefault="005B2308" w:rsidP="00F7438A">
            <w:pPr>
              <w:tabs>
                <w:tab w:val="left" w:pos="-138"/>
              </w:tabs>
              <w:spacing w:line="0" w:lineRule="atLeast"/>
              <w:ind w:right="-81"/>
              <w:rPr>
                <w:rFonts w:ascii="標楷體" w:eastAsia="標楷體" w:hAnsi="標楷體"/>
                <w:sz w:val="22"/>
                <w:szCs w:val="22"/>
              </w:rPr>
            </w:pPr>
            <w:r w:rsidRPr="00803E52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="000D2EB1" w:rsidRPr="00803E52">
              <w:rPr>
                <w:rFonts w:eastAsia="標楷體"/>
                <w:b/>
                <w:bCs/>
                <w:sz w:val="22"/>
                <w:szCs w:val="22"/>
              </w:rPr>
              <w:t>壓差計</w:t>
            </w:r>
          </w:p>
        </w:tc>
        <w:tc>
          <w:tcPr>
            <w:tcW w:w="1940" w:type="dxa"/>
            <w:gridSpan w:val="2"/>
            <w:tcBorders>
              <w:left w:val="nil"/>
              <w:bottom w:val="nil"/>
            </w:tcBorders>
          </w:tcPr>
          <w:p w14:paraId="59A37ED2" w14:textId="77777777" w:rsidR="005B2308" w:rsidRPr="00803E52" w:rsidRDefault="00903253" w:rsidP="005F5E27">
            <w:pPr>
              <w:tabs>
                <w:tab w:val="left" w:pos="-138"/>
                <w:tab w:val="left" w:pos="378"/>
                <w:tab w:val="left" w:pos="532"/>
              </w:tabs>
              <w:spacing w:line="0" w:lineRule="atLeast"/>
              <w:ind w:leftChars="-40" w:left="-52" w:rightChars="-13" w:right="-31" w:hangingChars="20" w:hanging="44"/>
              <w:rPr>
                <w:rFonts w:ascii="標楷體" w:eastAsia="標楷體" w:hAnsi="標楷體"/>
                <w:sz w:val="22"/>
                <w:szCs w:val="22"/>
              </w:rPr>
            </w:pPr>
            <w:r w:rsidRPr="00803E52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803E52">
              <w:rPr>
                <w:rFonts w:eastAsia="標楷體"/>
                <w:b/>
                <w:bCs/>
                <w:sz w:val="22"/>
                <w:szCs w:val="22"/>
              </w:rPr>
              <w:t>真空錶</w:t>
            </w:r>
            <w:r w:rsidR="00086D85" w:rsidRPr="00803E52">
              <w:rPr>
                <w:rFonts w:eastAsia="標楷體" w:hint="eastAsia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F94826" w:rsidRPr="009C4946" w14:paraId="15998E82" w14:textId="77777777" w:rsidTr="00F94826">
        <w:trPr>
          <w:trHeight w:val="295"/>
        </w:trPr>
        <w:tc>
          <w:tcPr>
            <w:tcW w:w="1254" w:type="dxa"/>
            <w:vMerge/>
            <w:shd w:val="clear" w:color="auto" w:fill="D9D9D9"/>
            <w:vAlign w:val="center"/>
          </w:tcPr>
          <w:p w14:paraId="263FB5B7" w14:textId="77777777" w:rsidR="00F94826" w:rsidRPr="00803E52" w:rsidRDefault="00F94826" w:rsidP="00F94053">
            <w:pPr>
              <w:tabs>
                <w:tab w:val="left" w:pos="-138"/>
                <w:tab w:val="left" w:pos="378"/>
                <w:tab w:val="left" w:pos="532"/>
              </w:tabs>
              <w:spacing w:line="0" w:lineRule="atLeast"/>
              <w:ind w:right="440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2671" w:type="dxa"/>
            <w:tcBorders>
              <w:top w:val="nil"/>
              <w:right w:val="nil"/>
            </w:tcBorders>
          </w:tcPr>
          <w:p w14:paraId="752AE2C0" w14:textId="77777777" w:rsidR="00F94826" w:rsidRPr="00803E52" w:rsidRDefault="00F94826" w:rsidP="00F7438A">
            <w:pPr>
              <w:spacing w:line="0" w:lineRule="atLeast"/>
              <w:ind w:leftChars="-45" w:left="-108" w:firstLineChars="50" w:firstLine="110"/>
              <w:rPr>
                <w:rFonts w:eastAsia="標楷體"/>
                <w:sz w:val="22"/>
                <w:szCs w:val="22"/>
              </w:rPr>
            </w:pPr>
            <w:r w:rsidRPr="00803E52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803E52">
              <w:rPr>
                <w:rFonts w:eastAsia="標楷體" w:hint="eastAsia"/>
                <w:b/>
                <w:bCs/>
                <w:sz w:val="22"/>
                <w:szCs w:val="22"/>
              </w:rPr>
              <w:t>乾式滅菌箱</w:t>
            </w:r>
            <w:r w:rsidRPr="00803E52">
              <w:rPr>
                <w:rFonts w:eastAsia="標楷體" w:hint="eastAsia"/>
                <w:b/>
                <w:bCs/>
                <w:sz w:val="22"/>
                <w:szCs w:val="22"/>
              </w:rPr>
              <w:t>(</w:t>
            </w:r>
            <w:r w:rsidRPr="00803E52">
              <w:rPr>
                <w:rFonts w:eastAsia="標楷體"/>
                <w:b/>
                <w:bCs/>
                <w:sz w:val="22"/>
                <w:szCs w:val="22"/>
              </w:rPr>
              <w:t>Oven</w:t>
            </w:r>
            <w:r w:rsidRPr="00803E52">
              <w:rPr>
                <w:rFonts w:eastAsia="標楷體" w:hint="eastAsia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</w:tcBorders>
          </w:tcPr>
          <w:p w14:paraId="0949E593" w14:textId="77777777" w:rsidR="00F94826" w:rsidRPr="00803E52" w:rsidRDefault="00F94826" w:rsidP="00C928E4">
            <w:pPr>
              <w:spacing w:line="0" w:lineRule="atLeast"/>
              <w:ind w:leftChars="-45" w:left="-108" w:firstLineChars="12" w:firstLine="26"/>
              <w:rPr>
                <w:rFonts w:eastAsia="MS Gothic"/>
                <w:sz w:val="22"/>
                <w:szCs w:val="22"/>
              </w:rPr>
            </w:pPr>
          </w:p>
        </w:tc>
        <w:tc>
          <w:tcPr>
            <w:tcW w:w="586" w:type="dxa"/>
            <w:vMerge/>
            <w:shd w:val="clear" w:color="auto" w:fill="D9D9D9"/>
            <w:vAlign w:val="center"/>
          </w:tcPr>
          <w:p w14:paraId="72F8FBC3" w14:textId="77777777" w:rsidR="00F94826" w:rsidRPr="00803E52" w:rsidRDefault="00F94826" w:rsidP="00081A3D">
            <w:pPr>
              <w:tabs>
                <w:tab w:val="left" w:pos="-138"/>
                <w:tab w:val="left" w:pos="378"/>
                <w:tab w:val="left" w:pos="532"/>
              </w:tabs>
              <w:spacing w:line="0" w:lineRule="atLeast"/>
              <w:ind w:right="440"/>
              <w:jc w:val="center"/>
              <w:rPr>
                <w:rFonts w:ascii="標楷體" w:eastAsia="標楷體" w:hAnsi="標楷體"/>
                <w:b/>
                <w:bCs/>
                <w:sz w:val="22"/>
                <w:szCs w:val="22"/>
              </w:rPr>
            </w:pPr>
          </w:p>
        </w:tc>
        <w:tc>
          <w:tcPr>
            <w:tcW w:w="3998" w:type="dxa"/>
            <w:gridSpan w:val="3"/>
            <w:tcBorders>
              <w:top w:val="nil"/>
            </w:tcBorders>
          </w:tcPr>
          <w:p w14:paraId="54DF4CFE" w14:textId="77777777" w:rsidR="00F94826" w:rsidRPr="00803E52" w:rsidRDefault="00F94826" w:rsidP="005F5E27">
            <w:pPr>
              <w:tabs>
                <w:tab w:val="left" w:pos="-138"/>
                <w:tab w:val="left" w:pos="378"/>
                <w:tab w:val="left" w:pos="532"/>
              </w:tabs>
              <w:spacing w:line="0" w:lineRule="atLeast"/>
              <w:ind w:leftChars="-44" w:left="-106" w:right="22" w:firstLineChars="40" w:firstLine="88"/>
              <w:rPr>
                <w:rFonts w:ascii="標楷體" w:eastAsia="標楷體" w:hAnsi="標楷體"/>
                <w:sz w:val="22"/>
                <w:szCs w:val="22"/>
              </w:rPr>
            </w:pPr>
            <w:r w:rsidRPr="00803E52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803E52">
              <w:rPr>
                <w:rFonts w:eastAsia="標楷體"/>
                <w:b/>
                <w:bCs/>
                <w:sz w:val="22"/>
                <w:szCs w:val="22"/>
              </w:rPr>
              <w:t>壓力錶</w:t>
            </w:r>
          </w:p>
        </w:tc>
      </w:tr>
      <w:tr w:rsidR="005378D1" w:rsidRPr="009C4946" w14:paraId="2A5FDEBD" w14:textId="77777777" w:rsidTr="00F94826">
        <w:tc>
          <w:tcPr>
            <w:tcW w:w="1254" w:type="dxa"/>
            <w:vMerge w:val="restart"/>
            <w:shd w:val="clear" w:color="auto" w:fill="D9D9D9"/>
            <w:vAlign w:val="center"/>
          </w:tcPr>
          <w:p w14:paraId="3EFCC9B9" w14:textId="77777777" w:rsidR="005378D1" w:rsidRPr="00803E52" w:rsidRDefault="005378D1" w:rsidP="00F94053">
            <w:pPr>
              <w:spacing w:line="0" w:lineRule="atLeast"/>
              <w:jc w:val="center"/>
              <w:rPr>
                <w:rFonts w:eastAsia="標楷體"/>
                <w:b/>
                <w:bCs/>
                <w:sz w:val="22"/>
                <w:szCs w:val="22"/>
              </w:rPr>
            </w:pPr>
            <w:r w:rsidRPr="00803E52">
              <w:rPr>
                <w:rFonts w:eastAsia="標楷體" w:hint="eastAsia"/>
                <w:b/>
                <w:bCs/>
                <w:sz w:val="22"/>
                <w:szCs w:val="22"/>
              </w:rPr>
              <w:t>潔淨室</w:t>
            </w:r>
          </w:p>
        </w:tc>
        <w:tc>
          <w:tcPr>
            <w:tcW w:w="4772" w:type="dxa"/>
            <w:gridSpan w:val="3"/>
            <w:tcBorders>
              <w:bottom w:val="nil"/>
            </w:tcBorders>
          </w:tcPr>
          <w:p w14:paraId="02D39667" w14:textId="77777777" w:rsidR="005378D1" w:rsidRPr="00803E52" w:rsidRDefault="005378D1" w:rsidP="005378D1">
            <w:pPr>
              <w:tabs>
                <w:tab w:val="left" w:pos="-138"/>
                <w:tab w:val="left" w:pos="378"/>
                <w:tab w:val="left" w:pos="532"/>
              </w:tabs>
              <w:spacing w:line="0" w:lineRule="atLeast"/>
              <w:ind w:leftChars="-1" w:left="-2" w:firstLine="1"/>
              <w:rPr>
                <w:rFonts w:ascii="標楷體" w:eastAsia="標楷體" w:hAnsi="標楷體"/>
                <w:sz w:val="22"/>
                <w:szCs w:val="22"/>
              </w:rPr>
            </w:pPr>
            <w:r w:rsidRPr="00803E52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803E52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*</w:t>
            </w:r>
            <w:r w:rsidRPr="00803E52">
              <w:rPr>
                <w:rFonts w:eastAsia="標楷體"/>
                <w:b/>
                <w:bCs/>
                <w:sz w:val="22"/>
                <w:szCs w:val="22"/>
              </w:rPr>
              <w:t>HEPA</w:t>
            </w:r>
            <w:r w:rsidR="00923178" w:rsidRPr="00803E52">
              <w:rPr>
                <w:rFonts w:eastAsia="標楷體" w:hint="eastAsia"/>
                <w:b/>
                <w:bCs/>
                <w:sz w:val="22"/>
                <w:szCs w:val="22"/>
              </w:rPr>
              <w:t>濾</w:t>
            </w:r>
            <w:r w:rsidR="00462FA5" w:rsidRPr="00803E52">
              <w:rPr>
                <w:rFonts w:eastAsia="標楷體" w:hint="eastAsia"/>
                <w:b/>
                <w:bCs/>
                <w:sz w:val="22"/>
                <w:szCs w:val="22"/>
              </w:rPr>
              <w:t>膜</w:t>
            </w:r>
            <w:r w:rsidRPr="00803E52">
              <w:rPr>
                <w:rFonts w:eastAsia="標楷體" w:hint="eastAsia"/>
                <w:b/>
                <w:bCs/>
                <w:sz w:val="22"/>
                <w:szCs w:val="22"/>
              </w:rPr>
              <w:t>洩漏</w:t>
            </w:r>
          </w:p>
        </w:tc>
        <w:tc>
          <w:tcPr>
            <w:tcW w:w="586" w:type="dxa"/>
            <w:vMerge w:val="restar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0A3D98E1" w14:textId="77777777" w:rsidR="005378D1" w:rsidRPr="00803E52" w:rsidRDefault="005378D1" w:rsidP="00081A3D">
            <w:pPr>
              <w:spacing w:line="0" w:lineRule="atLeast"/>
              <w:ind w:leftChars="-45" w:left="-108"/>
              <w:jc w:val="center"/>
              <w:rPr>
                <w:rFonts w:ascii="標楷體" w:eastAsia="標楷體" w:hAnsi="標楷體"/>
                <w:b/>
                <w:bCs/>
                <w:sz w:val="22"/>
                <w:szCs w:val="22"/>
              </w:rPr>
            </w:pPr>
            <w:r w:rsidRPr="00803E52">
              <w:rPr>
                <w:rFonts w:eastAsia="標楷體" w:hint="eastAsia"/>
                <w:b/>
                <w:bCs/>
                <w:sz w:val="22"/>
                <w:szCs w:val="22"/>
              </w:rPr>
              <w:t>儀器</w:t>
            </w:r>
            <w:r w:rsidRPr="00803E52">
              <w:rPr>
                <w:rFonts w:eastAsia="標楷體" w:hint="eastAsia"/>
                <w:b/>
                <w:bCs/>
                <w:sz w:val="22"/>
                <w:szCs w:val="22"/>
              </w:rPr>
              <w:t>/</w:t>
            </w:r>
            <w:r w:rsidRPr="00803E52">
              <w:rPr>
                <w:rFonts w:eastAsia="標楷體" w:hint="eastAsia"/>
                <w:b/>
                <w:bCs/>
                <w:sz w:val="22"/>
                <w:szCs w:val="22"/>
              </w:rPr>
              <w:br/>
            </w:r>
            <w:r w:rsidRPr="00803E52">
              <w:rPr>
                <w:rFonts w:eastAsia="標楷體" w:hint="eastAsia"/>
                <w:b/>
                <w:bCs/>
                <w:sz w:val="22"/>
                <w:szCs w:val="22"/>
              </w:rPr>
              <w:t>設備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81EB0B3" w14:textId="77777777" w:rsidR="005378D1" w:rsidRPr="00803E52" w:rsidRDefault="00F94826" w:rsidP="004140CA">
            <w:pPr>
              <w:tabs>
                <w:tab w:val="left" w:pos="-138"/>
                <w:tab w:val="left" w:pos="378"/>
                <w:tab w:val="left" w:pos="532"/>
                <w:tab w:val="left" w:pos="834"/>
              </w:tabs>
              <w:spacing w:line="0" w:lineRule="atLeast"/>
              <w:rPr>
                <w:rFonts w:ascii="標楷體" w:eastAsia="標楷體" w:hAnsi="標楷體"/>
                <w:sz w:val="22"/>
                <w:szCs w:val="22"/>
              </w:rPr>
            </w:pPr>
            <w:r w:rsidRPr="00803E52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803E52">
              <w:rPr>
                <w:rFonts w:eastAsia="標楷體" w:hint="eastAsia"/>
                <w:b/>
                <w:bCs/>
                <w:sz w:val="22"/>
                <w:szCs w:val="22"/>
              </w:rPr>
              <w:t>天平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C6DC65E" w14:textId="77777777" w:rsidR="005378D1" w:rsidRPr="00803E52" w:rsidRDefault="00F94826" w:rsidP="00F94826">
            <w:pPr>
              <w:tabs>
                <w:tab w:val="left" w:pos="-138"/>
                <w:tab w:val="left" w:pos="378"/>
                <w:tab w:val="left" w:pos="532"/>
              </w:tabs>
              <w:spacing w:line="0" w:lineRule="atLeast"/>
              <w:ind w:leftChars="-65" w:left="-156" w:firstLineChars="18" w:firstLine="40"/>
              <w:rPr>
                <w:rFonts w:ascii="標楷體" w:eastAsia="標楷體" w:hAnsi="標楷體" w:hint="eastAsia"/>
                <w:sz w:val="22"/>
                <w:szCs w:val="22"/>
              </w:rPr>
            </w:pPr>
            <w:r w:rsidRPr="00803E52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803E52">
              <w:rPr>
                <w:rFonts w:eastAsia="標楷體" w:hint="eastAsia"/>
                <w:b/>
                <w:bCs/>
                <w:sz w:val="22"/>
                <w:szCs w:val="22"/>
              </w:rPr>
              <w:t>p</w:t>
            </w:r>
            <w:r w:rsidRPr="00803E52">
              <w:rPr>
                <w:rFonts w:eastAsia="標楷體"/>
                <w:b/>
                <w:bCs/>
                <w:sz w:val="22"/>
                <w:szCs w:val="22"/>
              </w:rPr>
              <w:t>H</w:t>
            </w:r>
            <w:r w:rsidRPr="00803E52">
              <w:rPr>
                <w:rFonts w:eastAsia="標楷體" w:hint="eastAsia"/>
                <w:b/>
                <w:bCs/>
                <w:sz w:val="22"/>
                <w:szCs w:val="22"/>
              </w:rPr>
              <w:t xml:space="preserve"> meter</w:t>
            </w:r>
          </w:p>
        </w:tc>
      </w:tr>
      <w:tr w:rsidR="00C928E4" w:rsidRPr="009C4946" w14:paraId="5B6B4E64" w14:textId="77777777" w:rsidTr="00F94826">
        <w:tc>
          <w:tcPr>
            <w:tcW w:w="1254" w:type="dxa"/>
            <w:vMerge/>
            <w:shd w:val="clear" w:color="auto" w:fill="D9D9D9"/>
            <w:vAlign w:val="center"/>
          </w:tcPr>
          <w:p w14:paraId="3AF0C34A" w14:textId="77777777" w:rsidR="00C928E4" w:rsidRPr="00803E52" w:rsidRDefault="00C928E4" w:rsidP="00F94053">
            <w:pPr>
              <w:tabs>
                <w:tab w:val="left" w:pos="-138"/>
                <w:tab w:val="left" w:pos="378"/>
                <w:tab w:val="left" w:pos="532"/>
              </w:tabs>
              <w:spacing w:line="0" w:lineRule="atLeast"/>
              <w:ind w:right="440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2711" w:type="dxa"/>
            <w:gridSpan w:val="2"/>
            <w:tcBorders>
              <w:top w:val="nil"/>
              <w:bottom w:val="nil"/>
              <w:right w:val="nil"/>
            </w:tcBorders>
          </w:tcPr>
          <w:p w14:paraId="4180C46D" w14:textId="77777777" w:rsidR="00C928E4" w:rsidRPr="00803E52" w:rsidRDefault="00C928E4" w:rsidP="004140CA">
            <w:pPr>
              <w:tabs>
                <w:tab w:val="left" w:pos="-138"/>
                <w:tab w:val="left" w:pos="378"/>
                <w:tab w:val="left" w:pos="532"/>
              </w:tabs>
              <w:spacing w:line="0" w:lineRule="atLeast"/>
              <w:rPr>
                <w:rFonts w:ascii="標楷體" w:eastAsia="標楷體" w:hAnsi="標楷體"/>
                <w:sz w:val="22"/>
                <w:szCs w:val="22"/>
              </w:rPr>
            </w:pPr>
            <w:r w:rsidRPr="00803E52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803E52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*</w:t>
            </w:r>
            <w:r w:rsidRPr="00803E52">
              <w:rPr>
                <w:rFonts w:eastAsia="標楷體"/>
                <w:b/>
                <w:bCs/>
                <w:sz w:val="22"/>
                <w:szCs w:val="22"/>
              </w:rPr>
              <w:t>空氣懸浮微粒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</w:tcBorders>
          </w:tcPr>
          <w:p w14:paraId="03FC5B93" w14:textId="77777777" w:rsidR="00C928E4" w:rsidRPr="00803E52" w:rsidRDefault="00C928E4" w:rsidP="00F94826">
            <w:pPr>
              <w:tabs>
                <w:tab w:val="left" w:pos="-138"/>
                <w:tab w:val="left" w:pos="378"/>
                <w:tab w:val="left" w:pos="532"/>
              </w:tabs>
              <w:spacing w:line="0" w:lineRule="atLeast"/>
              <w:ind w:leftChars="-55" w:rightChars="-34" w:right="-82" w:hangingChars="60" w:hanging="132"/>
              <w:rPr>
                <w:rFonts w:ascii="標楷體" w:eastAsia="標楷體" w:hAnsi="標楷體"/>
                <w:sz w:val="22"/>
                <w:szCs w:val="22"/>
              </w:rPr>
            </w:pPr>
            <w:r w:rsidRPr="00803E52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803E52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*</w:t>
            </w:r>
            <w:r w:rsidRPr="00803E52">
              <w:rPr>
                <w:rFonts w:eastAsia="標楷體" w:hint="eastAsia"/>
                <w:b/>
                <w:bCs/>
                <w:sz w:val="22"/>
                <w:szCs w:val="22"/>
              </w:rPr>
              <w:t>風速</w:t>
            </w:r>
            <w:r w:rsidR="00224626" w:rsidRPr="00F94826">
              <w:rPr>
                <w:rFonts w:eastAsia="標楷體" w:hint="eastAsia"/>
                <w:b/>
                <w:bCs/>
                <w:sz w:val="20"/>
              </w:rPr>
              <w:t>(</w:t>
            </w:r>
            <w:r w:rsidR="00224626" w:rsidRPr="00F94826">
              <w:rPr>
                <w:rFonts w:eastAsia="標楷體" w:hint="eastAsia"/>
                <w:b/>
                <w:bCs/>
                <w:sz w:val="20"/>
              </w:rPr>
              <w:t>非單一</w:t>
            </w:r>
            <w:r w:rsidR="008A2BB3" w:rsidRPr="00F94826">
              <w:rPr>
                <w:rFonts w:eastAsia="標楷體" w:hint="eastAsia"/>
                <w:b/>
                <w:bCs/>
                <w:sz w:val="20"/>
              </w:rPr>
              <w:t>流</w:t>
            </w:r>
            <w:r w:rsidR="00224626" w:rsidRPr="00F94826">
              <w:rPr>
                <w:rFonts w:eastAsia="標楷體" w:hint="eastAsia"/>
                <w:b/>
                <w:bCs/>
                <w:sz w:val="20"/>
              </w:rPr>
              <w:t>向</w:t>
            </w:r>
            <w:r w:rsidR="00224626" w:rsidRPr="00F94826">
              <w:rPr>
                <w:rFonts w:eastAsia="標楷體" w:hint="eastAsia"/>
                <w:b/>
                <w:bCs/>
                <w:sz w:val="20"/>
              </w:rPr>
              <w:t>)</w:t>
            </w:r>
            <w:r w:rsidR="005378D1" w:rsidRPr="00803E52">
              <w:rPr>
                <w:rFonts w:eastAsia="標楷體" w:hint="eastAsia"/>
                <w:b/>
                <w:bCs/>
                <w:sz w:val="22"/>
                <w:szCs w:val="22"/>
              </w:rPr>
              <w:t xml:space="preserve"> </w:t>
            </w:r>
            <w:r w:rsidR="00A27B70" w:rsidRPr="00803E52">
              <w:rPr>
                <w:rFonts w:eastAsia="標楷體" w:hint="eastAsia"/>
                <w:b/>
                <w:bCs/>
                <w:sz w:val="22"/>
                <w:szCs w:val="22"/>
              </w:rPr>
              <w:t xml:space="preserve">  </w:t>
            </w:r>
          </w:p>
        </w:tc>
        <w:tc>
          <w:tcPr>
            <w:tcW w:w="586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0351BEF1" w14:textId="77777777" w:rsidR="00C928E4" w:rsidRPr="00803E52" w:rsidRDefault="00C928E4" w:rsidP="00081A3D">
            <w:pPr>
              <w:spacing w:line="0" w:lineRule="atLeast"/>
              <w:ind w:leftChars="-45" w:left="-108"/>
              <w:jc w:val="center"/>
              <w:rPr>
                <w:rFonts w:ascii="標楷體" w:eastAsia="標楷體" w:hAnsi="標楷體"/>
                <w:b/>
                <w:bCs/>
                <w:sz w:val="22"/>
                <w:szCs w:val="22"/>
              </w:rPr>
            </w:pPr>
          </w:p>
        </w:tc>
        <w:tc>
          <w:tcPr>
            <w:tcW w:w="205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16E14A" w14:textId="77777777" w:rsidR="00C928E4" w:rsidRPr="00803E52" w:rsidRDefault="00F94826" w:rsidP="004140CA">
            <w:pPr>
              <w:tabs>
                <w:tab w:val="left" w:pos="-138"/>
                <w:tab w:val="left" w:pos="378"/>
                <w:tab w:val="left" w:pos="532"/>
              </w:tabs>
              <w:spacing w:line="0" w:lineRule="atLeast"/>
              <w:ind w:right="11"/>
              <w:rPr>
                <w:rFonts w:ascii="標楷體" w:eastAsia="標楷體" w:hAnsi="標楷體"/>
                <w:sz w:val="22"/>
                <w:szCs w:val="22"/>
              </w:rPr>
            </w:pPr>
            <w:r w:rsidRPr="00803E52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803E52">
              <w:rPr>
                <w:rFonts w:eastAsia="標楷體" w:hint="eastAsia"/>
                <w:b/>
                <w:bCs/>
                <w:sz w:val="22"/>
                <w:szCs w:val="22"/>
              </w:rPr>
              <w:t>熱封測試儀</w:t>
            </w:r>
          </w:p>
        </w:tc>
        <w:tc>
          <w:tcPr>
            <w:tcW w:w="194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CDC77F" w14:textId="77777777" w:rsidR="00C928E4" w:rsidRPr="00803E52" w:rsidRDefault="00C928E4" w:rsidP="00F94826">
            <w:pPr>
              <w:tabs>
                <w:tab w:val="left" w:pos="-138"/>
                <w:tab w:val="left" w:pos="378"/>
                <w:tab w:val="left" w:pos="532"/>
              </w:tabs>
              <w:spacing w:line="0" w:lineRule="atLeast"/>
              <w:ind w:leftChars="-27" w:left="1" w:hangingChars="30" w:hanging="66"/>
              <w:rPr>
                <w:rFonts w:ascii="標楷體" w:eastAsia="標楷體" w:hAnsi="標楷體" w:hint="eastAsia"/>
                <w:sz w:val="22"/>
                <w:szCs w:val="22"/>
              </w:rPr>
            </w:pPr>
          </w:p>
        </w:tc>
      </w:tr>
      <w:tr w:rsidR="00C928E4" w:rsidRPr="009C4946" w14:paraId="7A449487" w14:textId="77777777" w:rsidTr="00F94826">
        <w:trPr>
          <w:trHeight w:val="70"/>
        </w:trPr>
        <w:tc>
          <w:tcPr>
            <w:tcW w:w="1254" w:type="dxa"/>
            <w:vMerge/>
            <w:shd w:val="clear" w:color="auto" w:fill="D9D9D9"/>
            <w:vAlign w:val="center"/>
          </w:tcPr>
          <w:p w14:paraId="3EAB4AE3" w14:textId="77777777" w:rsidR="00C928E4" w:rsidRPr="00803E52" w:rsidRDefault="00C928E4" w:rsidP="00F94053">
            <w:pPr>
              <w:tabs>
                <w:tab w:val="left" w:pos="-138"/>
                <w:tab w:val="left" w:pos="378"/>
                <w:tab w:val="left" w:pos="532"/>
              </w:tabs>
              <w:spacing w:line="0" w:lineRule="atLeast"/>
              <w:ind w:right="440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2711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4C64CA45" w14:textId="77777777" w:rsidR="00C928E4" w:rsidRPr="00803E52" w:rsidRDefault="00C928E4" w:rsidP="004140CA">
            <w:pPr>
              <w:spacing w:line="0" w:lineRule="atLeast"/>
              <w:jc w:val="both"/>
              <w:rPr>
                <w:rFonts w:eastAsia="標楷體"/>
                <w:sz w:val="22"/>
                <w:szCs w:val="22"/>
              </w:rPr>
            </w:pPr>
            <w:r w:rsidRPr="00803E52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803E52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*</w:t>
            </w:r>
            <w:r w:rsidR="009206B8" w:rsidRPr="00803E52">
              <w:rPr>
                <w:rFonts w:ascii="標楷體" w:eastAsia="標楷體" w:hAnsi="標楷體" w:hint="eastAsia"/>
                <w:b/>
                <w:bCs/>
                <w:kern w:val="0"/>
                <w:sz w:val="22"/>
                <w:szCs w:val="22"/>
              </w:rPr>
              <w:t>房間</w:t>
            </w:r>
            <w:r w:rsidRPr="00803E52">
              <w:rPr>
                <w:rFonts w:eastAsia="標楷體" w:hint="eastAsia"/>
                <w:b/>
                <w:bCs/>
                <w:sz w:val="22"/>
                <w:szCs w:val="22"/>
              </w:rPr>
              <w:t>壓差</w:t>
            </w:r>
            <w:r w:rsidR="0080318C" w:rsidRPr="00803E52">
              <w:rPr>
                <w:rFonts w:eastAsia="標楷體" w:hint="eastAsia"/>
                <w:b/>
                <w:bCs/>
                <w:sz w:val="22"/>
                <w:szCs w:val="22"/>
              </w:rPr>
              <w:t xml:space="preserve"> </w:t>
            </w:r>
            <w:r w:rsidR="0080318C" w:rsidRPr="00803E52">
              <w:rPr>
                <w:rFonts w:eastAsia="標楷體"/>
                <w:b/>
                <w:bCs/>
                <w:sz w:val="22"/>
                <w:szCs w:val="22"/>
              </w:rPr>
              <w:t xml:space="preserve">        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4" w:space="0" w:color="auto"/>
            </w:tcBorders>
          </w:tcPr>
          <w:p w14:paraId="51B090CF" w14:textId="77777777" w:rsidR="00C928E4" w:rsidRPr="00803E52" w:rsidRDefault="00C928E4" w:rsidP="00F94826">
            <w:pPr>
              <w:tabs>
                <w:tab w:val="left" w:pos="-138"/>
                <w:tab w:val="left" w:pos="378"/>
                <w:tab w:val="left" w:pos="532"/>
              </w:tabs>
              <w:spacing w:line="0" w:lineRule="atLeast"/>
              <w:ind w:leftChars="-55" w:right="37" w:hangingChars="60" w:hanging="132"/>
              <w:rPr>
                <w:rFonts w:ascii="標楷體" w:eastAsia="標楷體" w:hAnsi="標楷體"/>
                <w:sz w:val="22"/>
                <w:szCs w:val="22"/>
              </w:rPr>
            </w:pPr>
            <w:r w:rsidRPr="00803E52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803E52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*</w:t>
            </w:r>
            <w:r w:rsidRPr="00803E52">
              <w:rPr>
                <w:rFonts w:eastAsia="標楷體" w:hint="eastAsia"/>
                <w:b/>
                <w:bCs/>
                <w:sz w:val="22"/>
                <w:szCs w:val="22"/>
              </w:rPr>
              <w:t>風量</w:t>
            </w:r>
          </w:p>
        </w:tc>
        <w:tc>
          <w:tcPr>
            <w:tcW w:w="586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DB02392" w14:textId="77777777" w:rsidR="00C928E4" w:rsidRPr="00803E52" w:rsidRDefault="00C928E4" w:rsidP="00081A3D">
            <w:pPr>
              <w:spacing w:line="0" w:lineRule="atLeast"/>
              <w:ind w:leftChars="-45" w:left="-108"/>
              <w:jc w:val="center"/>
              <w:rPr>
                <w:rFonts w:ascii="標楷體" w:eastAsia="標楷體" w:hAnsi="標楷體"/>
                <w:b/>
                <w:bCs/>
                <w:sz w:val="22"/>
                <w:szCs w:val="22"/>
              </w:rPr>
            </w:pPr>
          </w:p>
        </w:tc>
        <w:tc>
          <w:tcPr>
            <w:tcW w:w="399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519817" w14:textId="77777777" w:rsidR="00C928E4" w:rsidRPr="00803E52" w:rsidRDefault="00F94826" w:rsidP="004140CA">
            <w:pPr>
              <w:tabs>
                <w:tab w:val="left" w:pos="-138"/>
                <w:tab w:val="left" w:pos="378"/>
                <w:tab w:val="left" w:pos="532"/>
              </w:tabs>
              <w:spacing w:line="0" w:lineRule="atLeast"/>
              <w:ind w:right="440"/>
              <w:rPr>
                <w:rFonts w:ascii="標楷體" w:eastAsia="標楷體" w:hAnsi="標楷體"/>
                <w:sz w:val="22"/>
                <w:szCs w:val="22"/>
              </w:rPr>
            </w:pPr>
            <w:r w:rsidRPr="00803E52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803E52">
              <w:rPr>
                <w:rFonts w:eastAsia="標楷體" w:hint="eastAsia"/>
                <w:b/>
                <w:bCs/>
                <w:sz w:val="22"/>
                <w:szCs w:val="22"/>
              </w:rPr>
              <w:t>摩擦試驗儀</w:t>
            </w:r>
          </w:p>
        </w:tc>
      </w:tr>
      <w:tr w:rsidR="00C928E4" w:rsidRPr="009C4946" w14:paraId="12F5C8A4" w14:textId="77777777" w:rsidTr="00F94826">
        <w:trPr>
          <w:trHeight w:val="70"/>
        </w:trPr>
        <w:tc>
          <w:tcPr>
            <w:tcW w:w="1254" w:type="dxa"/>
            <w:vMerge w:val="restar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402E7A5" w14:textId="77777777" w:rsidR="00E55E49" w:rsidRPr="00803E52" w:rsidRDefault="00C928E4" w:rsidP="00A5563A">
            <w:pPr>
              <w:tabs>
                <w:tab w:val="left" w:pos="-138"/>
                <w:tab w:val="left" w:pos="118"/>
                <w:tab w:val="left" w:pos="532"/>
              </w:tabs>
              <w:spacing w:line="0" w:lineRule="atLeast"/>
              <w:ind w:leftChars="-1" w:left="-2" w:right="32" w:firstLineChars="15" w:firstLine="33"/>
              <w:jc w:val="center"/>
              <w:rPr>
                <w:rFonts w:eastAsia="標楷體" w:hint="eastAsia"/>
                <w:b/>
                <w:bCs/>
                <w:sz w:val="22"/>
                <w:szCs w:val="22"/>
              </w:rPr>
            </w:pPr>
            <w:r w:rsidRPr="00803E52">
              <w:rPr>
                <w:rFonts w:eastAsia="標楷體" w:hint="eastAsia"/>
                <w:b/>
                <w:bCs/>
                <w:sz w:val="22"/>
                <w:szCs w:val="22"/>
              </w:rPr>
              <w:t>層流</w:t>
            </w:r>
            <w:r w:rsidR="00923178" w:rsidRPr="00803E52">
              <w:rPr>
                <w:rFonts w:eastAsia="標楷體" w:hint="eastAsia"/>
                <w:b/>
                <w:bCs/>
                <w:sz w:val="22"/>
                <w:szCs w:val="22"/>
              </w:rPr>
              <w:t>操作</w:t>
            </w:r>
            <w:r w:rsidRPr="00803E52">
              <w:rPr>
                <w:rFonts w:eastAsia="標楷體" w:hint="eastAsia"/>
                <w:b/>
                <w:bCs/>
                <w:sz w:val="22"/>
                <w:szCs w:val="22"/>
              </w:rPr>
              <w:t>台</w:t>
            </w:r>
          </w:p>
        </w:tc>
        <w:tc>
          <w:tcPr>
            <w:tcW w:w="4772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6E7D6E4B" w14:textId="77777777" w:rsidR="00C928E4" w:rsidRPr="00803E52" w:rsidRDefault="00C928E4" w:rsidP="004140CA">
            <w:pPr>
              <w:tabs>
                <w:tab w:val="left" w:pos="-138"/>
                <w:tab w:val="left" w:pos="2018"/>
              </w:tabs>
              <w:spacing w:line="0" w:lineRule="atLeast"/>
              <w:ind w:right="-108"/>
              <w:rPr>
                <w:rFonts w:ascii="標楷體" w:eastAsia="標楷體" w:hAnsi="標楷體"/>
                <w:sz w:val="22"/>
                <w:szCs w:val="22"/>
              </w:rPr>
            </w:pPr>
            <w:r w:rsidRPr="00803E52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803E52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*</w:t>
            </w:r>
            <w:r w:rsidRPr="00803E52">
              <w:rPr>
                <w:rFonts w:eastAsia="標楷體"/>
                <w:b/>
                <w:bCs/>
                <w:sz w:val="22"/>
                <w:szCs w:val="22"/>
              </w:rPr>
              <w:t>HEPA</w:t>
            </w:r>
            <w:r w:rsidR="00DF338C" w:rsidRPr="00803E52">
              <w:rPr>
                <w:rFonts w:eastAsia="標楷體" w:hint="eastAsia"/>
                <w:b/>
                <w:bCs/>
                <w:sz w:val="22"/>
                <w:szCs w:val="22"/>
              </w:rPr>
              <w:t>濾</w:t>
            </w:r>
            <w:r w:rsidR="00462FA5" w:rsidRPr="00803E52">
              <w:rPr>
                <w:rFonts w:eastAsia="標楷體" w:hint="eastAsia"/>
                <w:b/>
                <w:bCs/>
                <w:sz w:val="22"/>
                <w:szCs w:val="22"/>
              </w:rPr>
              <w:t>膜</w:t>
            </w:r>
            <w:r w:rsidRPr="00803E52">
              <w:rPr>
                <w:rFonts w:eastAsia="標楷體" w:hint="eastAsia"/>
                <w:b/>
                <w:bCs/>
                <w:sz w:val="22"/>
                <w:szCs w:val="22"/>
              </w:rPr>
              <w:t>洩漏</w:t>
            </w:r>
          </w:p>
        </w:tc>
        <w:tc>
          <w:tcPr>
            <w:tcW w:w="586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CFD2CC7" w14:textId="77777777" w:rsidR="00C928E4" w:rsidRPr="00803E52" w:rsidRDefault="00C928E4" w:rsidP="00081A3D">
            <w:pPr>
              <w:spacing w:line="0" w:lineRule="atLeast"/>
              <w:ind w:leftChars="-45" w:left="-108"/>
              <w:jc w:val="center"/>
              <w:rPr>
                <w:rFonts w:eastAsia="標楷體"/>
                <w:b/>
                <w:bCs/>
                <w:sz w:val="22"/>
                <w:szCs w:val="22"/>
              </w:rPr>
            </w:pPr>
          </w:p>
        </w:tc>
        <w:tc>
          <w:tcPr>
            <w:tcW w:w="399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ABC01B" w14:textId="77777777" w:rsidR="00C928E4" w:rsidRPr="00803E52" w:rsidRDefault="00F94826" w:rsidP="004140CA">
            <w:pPr>
              <w:tabs>
                <w:tab w:val="left" w:pos="-138"/>
                <w:tab w:val="left" w:pos="378"/>
                <w:tab w:val="left" w:pos="532"/>
              </w:tabs>
              <w:spacing w:line="0" w:lineRule="atLeast"/>
              <w:ind w:right="440"/>
              <w:rPr>
                <w:rFonts w:ascii="標楷體" w:eastAsia="標楷體" w:hAnsi="標楷體"/>
                <w:sz w:val="22"/>
                <w:szCs w:val="22"/>
              </w:rPr>
            </w:pPr>
            <w:r w:rsidRPr="00803E52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803E52">
              <w:rPr>
                <w:rFonts w:eastAsia="標楷體" w:hint="eastAsia"/>
                <w:b/>
                <w:bCs/>
                <w:sz w:val="22"/>
                <w:szCs w:val="22"/>
              </w:rPr>
              <w:t>密封強度測試儀</w:t>
            </w:r>
          </w:p>
        </w:tc>
      </w:tr>
      <w:tr w:rsidR="00C928E4" w:rsidRPr="009C4946" w14:paraId="11E4C3CF" w14:textId="77777777" w:rsidTr="00F94826">
        <w:trPr>
          <w:trHeight w:val="70"/>
        </w:trPr>
        <w:tc>
          <w:tcPr>
            <w:tcW w:w="1254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A1F06BA" w14:textId="77777777" w:rsidR="00C928E4" w:rsidRPr="00803E52" w:rsidRDefault="00C928E4" w:rsidP="00F94053">
            <w:pPr>
              <w:tabs>
                <w:tab w:val="left" w:pos="-138"/>
                <w:tab w:val="left" w:pos="118"/>
                <w:tab w:val="left" w:pos="532"/>
              </w:tabs>
              <w:spacing w:line="0" w:lineRule="atLeast"/>
              <w:ind w:right="32"/>
              <w:jc w:val="center"/>
              <w:rPr>
                <w:rFonts w:eastAsia="標楷體" w:hint="eastAsia"/>
                <w:sz w:val="22"/>
                <w:szCs w:val="22"/>
              </w:rPr>
            </w:pPr>
          </w:p>
        </w:tc>
        <w:tc>
          <w:tcPr>
            <w:tcW w:w="26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5214E5" w14:textId="77777777" w:rsidR="00C928E4" w:rsidRPr="00803E52" w:rsidRDefault="00C928E4" w:rsidP="0080318C">
            <w:pPr>
              <w:tabs>
                <w:tab w:val="left" w:pos="-138"/>
                <w:tab w:val="left" w:pos="378"/>
                <w:tab w:val="left" w:pos="532"/>
              </w:tabs>
              <w:spacing w:line="0" w:lineRule="atLeast"/>
              <w:ind w:rightChars="-42" w:right="-101"/>
              <w:rPr>
                <w:rFonts w:ascii="標楷體" w:eastAsia="標楷體" w:hAnsi="標楷體"/>
                <w:sz w:val="22"/>
                <w:szCs w:val="22"/>
              </w:rPr>
            </w:pPr>
            <w:r w:rsidRPr="00803E52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803E52">
              <w:rPr>
                <w:rFonts w:eastAsia="標楷體"/>
                <w:b/>
                <w:bCs/>
                <w:sz w:val="22"/>
                <w:szCs w:val="22"/>
              </w:rPr>
              <w:t>空氣懸浮微粒</w:t>
            </w:r>
            <w:r w:rsidR="0080318C" w:rsidRPr="00803E52">
              <w:rPr>
                <w:rFonts w:eastAsia="標楷體" w:hint="eastAsia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nil"/>
            </w:tcBorders>
          </w:tcPr>
          <w:p w14:paraId="4EF84A77" w14:textId="77777777" w:rsidR="00C928E4" w:rsidRPr="00803E52" w:rsidRDefault="00C928E4" w:rsidP="00C928E4">
            <w:pPr>
              <w:tabs>
                <w:tab w:val="left" w:pos="-138"/>
                <w:tab w:val="left" w:pos="378"/>
                <w:tab w:val="left" w:pos="532"/>
              </w:tabs>
              <w:spacing w:line="0" w:lineRule="atLeast"/>
              <w:ind w:leftChars="-33" w:hangingChars="36" w:hanging="79"/>
              <w:rPr>
                <w:rFonts w:ascii="標楷體" w:eastAsia="標楷體" w:hAnsi="標楷體"/>
                <w:sz w:val="22"/>
                <w:szCs w:val="22"/>
              </w:rPr>
            </w:pPr>
            <w:r w:rsidRPr="00803E52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="00E55E49" w:rsidRPr="00803E52">
              <w:rPr>
                <w:rFonts w:eastAsia="標楷體" w:hint="eastAsia"/>
                <w:b/>
                <w:bCs/>
                <w:sz w:val="22"/>
                <w:szCs w:val="22"/>
              </w:rPr>
              <w:t>風速</w:t>
            </w:r>
            <w:r w:rsidR="00E55E49" w:rsidRPr="00803E52">
              <w:rPr>
                <w:rFonts w:eastAsia="標楷體" w:hint="eastAsia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586" w:type="dxa"/>
            <w:vMerge/>
            <w:tcBorders>
              <w:right w:val="single" w:sz="4" w:space="0" w:color="auto"/>
            </w:tcBorders>
            <w:shd w:val="clear" w:color="auto" w:fill="D9D9D9"/>
          </w:tcPr>
          <w:p w14:paraId="264D96B1" w14:textId="77777777" w:rsidR="00C928E4" w:rsidRPr="00803E52" w:rsidRDefault="00C928E4" w:rsidP="00081A3D">
            <w:pPr>
              <w:tabs>
                <w:tab w:val="left" w:pos="-138"/>
                <w:tab w:val="left" w:pos="378"/>
                <w:tab w:val="left" w:pos="532"/>
              </w:tabs>
              <w:spacing w:line="0" w:lineRule="atLeast"/>
              <w:ind w:right="440"/>
              <w:jc w:val="center"/>
              <w:rPr>
                <w:rFonts w:ascii="標楷體" w:eastAsia="標楷體" w:hAnsi="標楷體"/>
                <w:b/>
                <w:bCs/>
                <w:sz w:val="22"/>
                <w:szCs w:val="22"/>
              </w:rPr>
            </w:pPr>
          </w:p>
        </w:tc>
        <w:tc>
          <w:tcPr>
            <w:tcW w:w="3998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9AC784" w14:textId="77777777" w:rsidR="00C928E4" w:rsidRPr="00803E52" w:rsidRDefault="00F94826" w:rsidP="004140CA">
            <w:pPr>
              <w:tabs>
                <w:tab w:val="left" w:pos="-138"/>
                <w:tab w:val="left" w:pos="378"/>
                <w:tab w:val="left" w:pos="532"/>
              </w:tabs>
              <w:spacing w:line="0" w:lineRule="atLeast"/>
              <w:ind w:right="440"/>
              <w:rPr>
                <w:rFonts w:ascii="標楷體" w:eastAsia="標楷體" w:hAnsi="標楷體"/>
                <w:sz w:val="22"/>
                <w:szCs w:val="22"/>
              </w:rPr>
            </w:pPr>
            <w:r w:rsidRPr="00803E52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803E52">
              <w:rPr>
                <w:rFonts w:eastAsia="標楷體" w:hint="eastAsia"/>
                <w:b/>
                <w:bCs/>
                <w:sz w:val="22"/>
                <w:szCs w:val="22"/>
              </w:rPr>
              <w:t>洩漏與密封強度測試儀</w:t>
            </w:r>
          </w:p>
        </w:tc>
      </w:tr>
      <w:tr w:rsidR="00C928E4" w:rsidRPr="009C4946" w14:paraId="37B38395" w14:textId="77777777" w:rsidTr="00F94826">
        <w:trPr>
          <w:trHeight w:val="70"/>
        </w:trPr>
        <w:tc>
          <w:tcPr>
            <w:tcW w:w="1254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038A02A" w14:textId="77777777" w:rsidR="00C928E4" w:rsidRPr="00803E52" w:rsidRDefault="00C928E4" w:rsidP="00F94053">
            <w:pPr>
              <w:tabs>
                <w:tab w:val="left" w:pos="-138"/>
                <w:tab w:val="left" w:pos="118"/>
                <w:tab w:val="left" w:pos="532"/>
              </w:tabs>
              <w:spacing w:line="0" w:lineRule="atLeast"/>
              <w:ind w:right="32"/>
              <w:jc w:val="center"/>
              <w:rPr>
                <w:rFonts w:eastAsia="標楷體" w:hint="eastAsia"/>
                <w:sz w:val="22"/>
                <w:szCs w:val="22"/>
              </w:rPr>
            </w:pPr>
          </w:p>
        </w:tc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7651511" w14:textId="77777777" w:rsidR="00C928E4" w:rsidRPr="00803E52" w:rsidRDefault="00C928E4" w:rsidP="0080318C">
            <w:pPr>
              <w:spacing w:line="0" w:lineRule="atLeast"/>
              <w:ind w:rightChars="-42" w:right="-101"/>
              <w:jc w:val="both"/>
              <w:rPr>
                <w:rFonts w:eastAsia="標楷體"/>
                <w:sz w:val="22"/>
                <w:szCs w:val="22"/>
              </w:rPr>
            </w:pPr>
            <w:r w:rsidRPr="00803E52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803E52">
              <w:rPr>
                <w:rFonts w:eastAsia="標楷體"/>
                <w:b/>
                <w:bCs/>
                <w:sz w:val="22"/>
                <w:szCs w:val="22"/>
              </w:rPr>
              <w:t>氣流煙霧</w:t>
            </w:r>
            <w:r w:rsidRPr="00803E52">
              <w:rPr>
                <w:rFonts w:eastAsia="標楷體" w:hint="eastAsia"/>
                <w:b/>
                <w:bCs/>
                <w:sz w:val="22"/>
                <w:szCs w:val="22"/>
              </w:rPr>
              <w:t>型態</w:t>
            </w:r>
            <w:r w:rsidR="0080318C" w:rsidRPr="00803E52">
              <w:rPr>
                <w:rFonts w:eastAsia="標楷體" w:hint="eastAsia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2BE614A7" w14:textId="77777777" w:rsidR="00C928E4" w:rsidRPr="00803E52" w:rsidRDefault="00C928E4" w:rsidP="00C928E4">
            <w:pPr>
              <w:tabs>
                <w:tab w:val="left" w:pos="-138"/>
                <w:tab w:val="left" w:pos="378"/>
                <w:tab w:val="left" w:pos="532"/>
              </w:tabs>
              <w:spacing w:line="0" w:lineRule="atLeast"/>
              <w:ind w:leftChars="-33" w:hangingChars="36" w:hanging="79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58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4B31E97" w14:textId="77777777" w:rsidR="00C928E4" w:rsidRPr="00803E52" w:rsidRDefault="00C928E4" w:rsidP="00081A3D">
            <w:pPr>
              <w:tabs>
                <w:tab w:val="left" w:pos="-138"/>
                <w:tab w:val="left" w:pos="378"/>
                <w:tab w:val="left" w:pos="532"/>
              </w:tabs>
              <w:spacing w:line="0" w:lineRule="atLeast"/>
              <w:ind w:right="440"/>
              <w:jc w:val="center"/>
              <w:rPr>
                <w:rFonts w:ascii="標楷體" w:eastAsia="標楷體" w:hAnsi="標楷體"/>
                <w:b/>
                <w:bCs/>
                <w:sz w:val="22"/>
                <w:szCs w:val="22"/>
              </w:rPr>
            </w:pPr>
          </w:p>
        </w:tc>
        <w:tc>
          <w:tcPr>
            <w:tcW w:w="399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94B1D" w14:textId="77777777" w:rsidR="00C928E4" w:rsidRPr="00803E52" w:rsidRDefault="00C928E4" w:rsidP="004140CA">
            <w:pPr>
              <w:tabs>
                <w:tab w:val="left" w:pos="-138"/>
                <w:tab w:val="left" w:pos="378"/>
                <w:tab w:val="left" w:pos="532"/>
              </w:tabs>
              <w:spacing w:line="0" w:lineRule="atLeast"/>
              <w:rPr>
                <w:rFonts w:ascii="標楷體" w:eastAsia="標楷體" w:hAnsi="標楷體" w:hint="eastAsia"/>
                <w:sz w:val="22"/>
                <w:szCs w:val="22"/>
              </w:rPr>
            </w:pPr>
          </w:p>
        </w:tc>
      </w:tr>
      <w:tr w:rsidR="0080318C" w:rsidRPr="009C4946" w14:paraId="2409803B" w14:textId="77777777" w:rsidTr="00F94826">
        <w:trPr>
          <w:trHeight w:val="24"/>
        </w:trPr>
        <w:tc>
          <w:tcPr>
            <w:tcW w:w="1254" w:type="dxa"/>
            <w:vMerge w:val="restart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CCBC21E" w14:textId="77777777" w:rsidR="0080318C" w:rsidRPr="00803E52" w:rsidRDefault="0080318C" w:rsidP="00625113">
            <w:pPr>
              <w:tabs>
                <w:tab w:val="left" w:pos="-138"/>
              </w:tabs>
              <w:spacing w:line="0" w:lineRule="atLeast"/>
              <w:ind w:leftChars="-62" w:left="-147" w:rightChars="-81" w:right="-194" w:hanging="2"/>
              <w:jc w:val="center"/>
              <w:rPr>
                <w:rFonts w:eastAsia="標楷體"/>
                <w:b/>
                <w:bCs/>
                <w:sz w:val="20"/>
              </w:rPr>
            </w:pPr>
            <w:r w:rsidRPr="00803E52">
              <w:rPr>
                <w:rFonts w:eastAsia="標楷體" w:hint="eastAsia"/>
                <w:b/>
                <w:bCs/>
                <w:sz w:val="20"/>
              </w:rPr>
              <w:t>生物安全櫃</w:t>
            </w:r>
          </w:p>
          <w:p w14:paraId="2FE2F4AE" w14:textId="77777777" w:rsidR="0080318C" w:rsidRPr="00803E52" w:rsidRDefault="00923178" w:rsidP="00F94053">
            <w:pPr>
              <w:tabs>
                <w:tab w:val="left" w:pos="-138"/>
              </w:tabs>
              <w:spacing w:line="0" w:lineRule="atLeast"/>
              <w:ind w:right="-108"/>
              <w:jc w:val="center"/>
              <w:rPr>
                <w:rFonts w:ascii="標楷體" w:eastAsia="標楷體" w:hAnsi="標楷體" w:hint="eastAsia"/>
                <w:sz w:val="22"/>
                <w:szCs w:val="22"/>
              </w:rPr>
            </w:pPr>
            <w:r w:rsidRPr="00803E52">
              <w:rPr>
                <w:rFonts w:eastAsia="標楷體" w:hint="eastAsia"/>
                <w:b/>
                <w:bCs/>
                <w:sz w:val="22"/>
                <w:szCs w:val="22"/>
              </w:rPr>
              <w:t>(</w:t>
            </w:r>
            <w:r w:rsidR="0080318C" w:rsidRPr="00803E52">
              <w:rPr>
                <w:rFonts w:eastAsia="標楷體"/>
                <w:b/>
                <w:bCs/>
                <w:sz w:val="22"/>
                <w:szCs w:val="22"/>
              </w:rPr>
              <w:t>BSC</w:t>
            </w:r>
            <w:r w:rsidRPr="00803E52">
              <w:rPr>
                <w:rFonts w:eastAsia="標楷體" w:hint="eastAsia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477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0D193C0" w14:textId="77777777" w:rsidR="0080318C" w:rsidRPr="00803E52" w:rsidRDefault="0080318C" w:rsidP="0080318C">
            <w:pPr>
              <w:tabs>
                <w:tab w:val="left" w:pos="-138"/>
                <w:tab w:val="left" w:pos="378"/>
                <w:tab w:val="left" w:pos="532"/>
              </w:tabs>
              <w:spacing w:line="0" w:lineRule="atLeast"/>
              <w:ind w:leftChars="-1" w:left="-2" w:right="440" w:firstLineChars="4" w:firstLine="9"/>
              <w:rPr>
                <w:rFonts w:ascii="標楷體" w:eastAsia="標楷體" w:hAnsi="標楷體"/>
                <w:sz w:val="22"/>
                <w:szCs w:val="22"/>
              </w:rPr>
            </w:pPr>
            <w:r w:rsidRPr="00803E52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803E52">
              <w:rPr>
                <w:rFonts w:ascii="標楷體" w:eastAsia="標楷體" w:hAnsi="標楷體" w:hint="eastAsia"/>
                <w:kern w:val="0"/>
                <w:sz w:val="22"/>
                <w:szCs w:val="22"/>
              </w:rPr>
              <w:t>*</w:t>
            </w:r>
            <w:r w:rsidRPr="00803E52">
              <w:rPr>
                <w:rFonts w:eastAsia="標楷體"/>
                <w:b/>
                <w:bCs/>
                <w:sz w:val="22"/>
                <w:szCs w:val="22"/>
              </w:rPr>
              <w:t>HEPA</w:t>
            </w:r>
            <w:r w:rsidR="00DF338C" w:rsidRPr="00803E52">
              <w:rPr>
                <w:rFonts w:eastAsia="標楷體" w:hint="eastAsia"/>
                <w:b/>
                <w:bCs/>
                <w:sz w:val="22"/>
                <w:szCs w:val="22"/>
              </w:rPr>
              <w:t>濾</w:t>
            </w:r>
            <w:r w:rsidR="00462FA5" w:rsidRPr="00803E52">
              <w:rPr>
                <w:rFonts w:eastAsia="標楷體" w:hint="eastAsia"/>
                <w:b/>
                <w:bCs/>
                <w:sz w:val="22"/>
                <w:szCs w:val="22"/>
              </w:rPr>
              <w:t>膜</w:t>
            </w:r>
            <w:r w:rsidRPr="00803E52">
              <w:rPr>
                <w:rFonts w:eastAsia="標楷體" w:hint="eastAsia"/>
                <w:b/>
                <w:bCs/>
                <w:sz w:val="22"/>
                <w:szCs w:val="22"/>
              </w:rPr>
              <w:t>洩漏</w:t>
            </w:r>
          </w:p>
        </w:tc>
        <w:tc>
          <w:tcPr>
            <w:tcW w:w="586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731DECBC" w14:textId="77777777" w:rsidR="0080318C" w:rsidRPr="00803E52" w:rsidRDefault="0080318C" w:rsidP="00081A3D">
            <w:pPr>
              <w:tabs>
                <w:tab w:val="left" w:pos="-138"/>
              </w:tabs>
              <w:spacing w:line="0" w:lineRule="atLeast"/>
              <w:ind w:leftChars="-31" w:left="1" w:rightChars="-45" w:right="-108" w:hangingChars="34" w:hanging="75"/>
              <w:rPr>
                <w:rFonts w:ascii="標楷體" w:eastAsia="標楷體" w:hAnsi="標楷體"/>
                <w:b/>
                <w:bCs/>
                <w:sz w:val="22"/>
                <w:szCs w:val="22"/>
              </w:rPr>
            </w:pPr>
            <w:r w:rsidRPr="00803E52">
              <w:rPr>
                <w:rFonts w:eastAsia="標楷體" w:hint="eastAsia"/>
                <w:b/>
                <w:bCs/>
                <w:sz w:val="22"/>
                <w:szCs w:val="22"/>
              </w:rPr>
              <w:t>其他</w:t>
            </w:r>
          </w:p>
        </w:tc>
        <w:tc>
          <w:tcPr>
            <w:tcW w:w="3998" w:type="dxa"/>
            <w:gridSpan w:val="3"/>
            <w:vMerge w:val="restart"/>
            <w:tcBorders>
              <w:top w:val="single" w:sz="4" w:space="0" w:color="auto"/>
            </w:tcBorders>
          </w:tcPr>
          <w:p w14:paraId="5E0FED25" w14:textId="77777777" w:rsidR="0080318C" w:rsidRPr="00803E52" w:rsidRDefault="0080318C" w:rsidP="004140CA">
            <w:pPr>
              <w:tabs>
                <w:tab w:val="left" w:pos="-138"/>
                <w:tab w:val="left" w:pos="378"/>
                <w:tab w:val="left" w:pos="532"/>
              </w:tabs>
              <w:spacing w:line="0" w:lineRule="atLeast"/>
              <w:ind w:right="440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5F5E27" w:rsidRPr="009C4946" w14:paraId="3F6B3513" w14:textId="77777777" w:rsidTr="00F94826">
        <w:trPr>
          <w:trHeight w:val="266"/>
        </w:trPr>
        <w:tc>
          <w:tcPr>
            <w:tcW w:w="1254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1B891E78" w14:textId="77777777" w:rsidR="005F5E27" w:rsidRPr="00803E52" w:rsidRDefault="005F5E27" w:rsidP="005F5E27">
            <w:pPr>
              <w:tabs>
                <w:tab w:val="left" w:pos="-138"/>
              </w:tabs>
              <w:spacing w:line="0" w:lineRule="atLeast"/>
              <w:ind w:right="-108"/>
              <w:jc w:val="center"/>
              <w:rPr>
                <w:rFonts w:eastAsia="標楷體"/>
                <w:sz w:val="22"/>
                <w:szCs w:val="22"/>
              </w:rPr>
            </w:pPr>
          </w:p>
        </w:tc>
        <w:tc>
          <w:tcPr>
            <w:tcW w:w="267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629C8F" w14:textId="77777777" w:rsidR="005F5E27" w:rsidRPr="00803E52" w:rsidRDefault="005F5E27" w:rsidP="0080318C">
            <w:pPr>
              <w:spacing w:line="0" w:lineRule="atLeast"/>
              <w:ind w:right="-101"/>
              <w:rPr>
                <w:rFonts w:ascii="MS Gothic" w:eastAsia="MS Gothic" w:hAnsi="MS Gothic" w:hint="eastAsia"/>
                <w:sz w:val="22"/>
                <w:szCs w:val="22"/>
              </w:rPr>
            </w:pPr>
            <w:r w:rsidRPr="00803E52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Pr="00803E52">
              <w:rPr>
                <w:rFonts w:eastAsia="標楷體"/>
                <w:b/>
                <w:bCs/>
                <w:sz w:val="22"/>
                <w:szCs w:val="22"/>
              </w:rPr>
              <w:t>空氣懸浮微粒</w:t>
            </w:r>
            <w:r w:rsidR="0080318C" w:rsidRPr="00803E52">
              <w:rPr>
                <w:rFonts w:eastAsia="標楷體" w:hint="eastAsia"/>
                <w:b/>
                <w:bCs/>
                <w:sz w:val="22"/>
                <w:szCs w:val="22"/>
              </w:rPr>
              <w:t xml:space="preserve"> </w:t>
            </w:r>
            <w:r w:rsidR="0080318C" w:rsidRPr="00803E52">
              <w:rPr>
                <w:rFonts w:eastAsia="標楷體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1D1847" w14:textId="77777777" w:rsidR="005F5E27" w:rsidRPr="00803E52" w:rsidRDefault="005F5E27" w:rsidP="00200B02">
            <w:pPr>
              <w:tabs>
                <w:tab w:val="left" w:pos="-138"/>
                <w:tab w:val="left" w:pos="378"/>
                <w:tab w:val="left" w:pos="532"/>
              </w:tabs>
              <w:spacing w:line="0" w:lineRule="atLeast"/>
              <w:ind w:leftChars="-28" w:left="-1" w:right="-82" w:hangingChars="30" w:hanging="66"/>
              <w:rPr>
                <w:rFonts w:ascii="標楷體" w:eastAsia="標楷體" w:hAnsi="標楷體"/>
                <w:sz w:val="22"/>
                <w:szCs w:val="22"/>
              </w:rPr>
            </w:pPr>
            <w:r w:rsidRPr="00803E52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="00A27B70" w:rsidRPr="00803E52">
              <w:rPr>
                <w:rFonts w:eastAsia="標楷體" w:hint="eastAsia"/>
                <w:b/>
                <w:bCs/>
                <w:sz w:val="22"/>
                <w:szCs w:val="22"/>
              </w:rPr>
              <w:t>下吹氣流</w:t>
            </w:r>
            <w:r w:rsidR="008A2BB3" w:rsidRPr="00803E52">
              <w:rPr>
                <w:rFonts w:eastAsia="標楷體" w:hint="eastAsia"/>
                <w:b/>
                <w:bCs/>
                <w:sz w:val="22"/>
                <w:szCs w:val="22"/>
              </w:rPr>
              <w:t>風速</w:t>
            </w:r>
            <w:r w:rsidRPr="00803E52">
              <w:rPr>
                <w:rFonts w:eastAsia="標楷體" w:hint="eastAsia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D9D9D9"/>
          </w:tcPr>
          <w:p w14:paraId="37393F39" w14:textId="77777777" w:rsidR="005F5E27" w:rsidRPr="00803E52" w:rsidRDefault="005F5E27" w:rsidP="005F5E27">
            <w:pPr>
              <w:tabs>
                <w:tab w:val="left" w:pos="-138"/>
              </w:tabs>
              <w:spacing w:line="0" w:lineRule="atLeast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98" w:type="dxa"/>
            <w:gridSpan w:val="3"/>
            <w:vMerge/>
          </w:tcPr>
          <w:p w14:paraId="2A3B48F9" w14:textId="77777777" w:rsidR="005F5E27" w:rsidRPr="00803E52" w:rsidRDefault="005F5E27" w:rsidP="005F5E27">
            <w:pPr>
              <w:tabs>
                <w:tab w:val="left" w:pos="-138"/>
                <w:tab w:val="left" w:pos="378"/>
                <w:tab w:val="left" w:pos="532"/>
              </w:tabs>
              <w:spacing w:line="0" w:lineRule="atLeast"/>
              <w:ind w:right="440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5F5E27" w:rsidRPr="009C4946" w14:paraId="600B156D" w14:textId="77777777" w:rsidTr="00F94826">
        <w:tc>
          <w:tcPr>
            <w:tcW w:w="1254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0EDFF1B9" w14:textId="77777777" w:rsidR="005F5E27" w:rsidRPr="00803E52" w:rsidRDefault="005F5E27" w:rsidP="005F5E27">
            <w:pPr>
              <w:tabs>
                <w:tab w:val="left" w:pos="-138"/>
                <w:tab w:val="left" w:pos="378"/>
                <w:tab w:val="left" w:pos="532"/>
              </w:tabs>
              <w:spacing w:line="0" w:lineRule="atLeast"/>
              <w:ind w:right="440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048F530" w14:textId="77777777" w:rsidR="005F5E27" w:rsidRPr="00803E52" w:rsidRDefault="005F5E27" w:rsidP="0080318C">
            <w:pPr>
              <w:tabs>
                <w:tab w:val="left" w:pos="-138"/>
                <w:tab w:val="left" w:pos="378"/>
                <w:tab w:val="left" w:pos="532"/>
              </w:tabs>
              <w:spacing w:line="0" w:lineRule="atLeast"/>
              <w:ind w:right="-101"/>
              <w:rPr>
                <w:rFonts w:ascii="標楷體" w:eastAsia="標楷體" w:hAnsi="標楷體" w:hint="eastAsia"/>
                <w:sz w:val="22"/>
                <w:szCs w:val="22"/>
              </w:rPr>
            </w:pPr>
            <w:r w:rsidRPr="00803E52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="00A27B70" w:rsidRPr="00803E52">
              <w:rPr>
                <w:rFonts w:eastAsia="標楷體" w:hint="eastAsia"/>
                <w:b/>
                <w:bCs/>
                <w:sz w:val="22"/>
                <w:szCs w:val="22"/>
              </w:rPr>
              <w:t>入口氣流</w:t>
            </w:r>
            <w:r w:rsidR="008A2BB3" w:rsidRPr="00803E52">
              <w:rPr>
                <w:rFonts w:eastAsia="標楷體" w:hint="eastAsia"/>
                <w:b/>
                <w:bCs/>
                <w:sz w:val="22"/>
                <w:szCs w:val="22"/>
              </w:rPr>
              <w:t>風速</w:t>
            </w:r>
            <w:r w:rsidR="0080318C" w:rsidRPr="00803E52">
              <w:rPr>
                <w:rFonts w:eastAsia="標楷體" w:hint="eastAsia"/>
                <w:b/>
                <w:bCs/>
                <w:sz w:val="22"/>
                <w:szCs w:val="22"/>
              </w:rPr>
              <w:t xml:space="preserve"> </w:t>
            </w:r>
            <w:r w:rsidR="0080318C" w:rsidRPr="00803E52">
              <w:rPr>
                <w:rFonts w:eastAsia="標楷體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1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F30801" w14:textId="77777777" w:rsidR="005F5E27" w:rsidRPr="00803E52" w:rsidRDefault="005F5E27" w:rsidP="005F5E27">
            <w:pPr>
              <w:tabs>
                <w:tab w:val="left" w:pos="-138"/>
                <w:tab w:val="left" w:pos="378"/>
                <w:tab w:val="left" w:pos="532"/>
              </w:tabs>
              <w:spacing w:line="0" w:lineRule="atLeast"/>
              <w:ind w:leftChars="-28" w:left="-1" w:right="-104" w:hangingChars="30" w:hanging="66"/>
              <w:rPr>
                <w:rFonts w:ascii="標楷體" w:eastAsia="標楷體" w:hAnsi="標楷體"/>
                <w:sz w:val="22"/>
                <w:szCs w:val="22"/>
              </w:rPr>
            </w:pPr>
            <w:r w:rsidRPr="00803E52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="00A27B70" w:rsidRPr="00803E52">
              <w:rPr>
                <w:rFonts w:eastAsia="標楷體"/>
                <w:b/>
                <w:bCs/>
                <w:sz w:val="22"/>
                <w:szCs w:val="22"/>
              </w:rPr>
              <w:t>氣流煙霧</w:t>
            </w:r>
            <w:r w:rsidR="00A27B70" w:rsidRPr="00803E52">
              <w:rPr>
                <w:rFonts w:eastAsia="標楷體" w:hint="eastAsia"/>
                <w:b/>
                <w:bCs/>
                <w:sz w:val="22"/>
                <w:szCs w:val="22"/>
              </w:rPr>
              <w:t>型態</w:t>
            </w:r>
          </w:p>
        </w:tc>
        <w:tc>
          <w:tcPr>
            <w:tcW w:w="58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14:paraId="0B86F8D7" w14:textId="77777777" w:rsidR="005F5E27" w:rsidRPr="00803E52" w:rsidRDefault="005F5E27" w:rsidP="005F5E27">
            <w:pPr>
              <w:tabs>
                <w:tab w:val="left" w:pos="-138"/>
                <w:tab w:val="left" w:pos="378"/>
                <w:tab w:val="left" w:pos="532"/>
              </w:tabs>
              <w:spacing w:line="0" w:lineRule="atLeast"/>
              <w:ind w:right="440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3998" w:type="dxa"/>
            <w:gridSpan w:val="3"/>
            <w:vMerge/>
            <w:tcBorders>
              <w:bottom w:val="single" w:sz="4" w:space="0" w:color="auto"/>
            </w:tcBorders>
          </w:tcPr>
          <w:p w14:paraId="540507DA" w14:textId="77777777" w:rsidR="005F5E27" w:rsidRPr="00803E52" w:rsidRDefault="005F5E27" w:rsidP="005F5E27">
            <w:pPr>
              <w:tabs>
                <w:tab w:val="left" w:pos="-138"/>
                <w:tab w:val="left" w:pos="378"/>
                <w:tab w:val="left" w:pos="532"/>
              </w:tabs>
              <w:spacing w:line="0" w:lineRule="atLeast"/>
              <w:ind w:right="440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C323AE" w:rsidRPr="0000592B" w14:paraId="73413AAC" w14:textId="77777777" w:rsidTr="00F94826">
        <w:trPr>
          <w:trHeight w:val="493"/>
        </w:trPr>
        <w:tc>
          <w:tcPr>
            <w:tcW w:w="1061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41F1A2" w14:textId="77777777" w:rsidR="005F5E27" w:rsidRPr="00552B9B" w:rsidRDefault="005F5E27" w:rsidP="005F5E27">
            <w:pPr>
              <w:tabs>
                <w:tab w:val="left" w:pos="-138"/>
              </w:tabs>
              <w:spacing w:line="0" w:lineRule="atLeast"/>
              <w:rPr>
                <w:rFonts w:eastAsia="標楷體"/>
                <w:sz w:val="20"/>
              </w:rPr>
            </w:pPr>
            <w:r w:rsidRPr="00803E52">
              <w:rPr>
                <w:rFonts w:eastAsia="標楷體"/>
                <w:sz w:val="20"/>
              </w:rPr>
              <w:t>方法</w:t>
            </w:r>
            <w:r w:rsidRPr="00552B9B">
              <w:rPr>
                <w:rFonts w:eastAsia="標楷體" w:hint="eastAsia"/>
                <w:sz w:val="20"/>
              </w:rPr>
              <w:t>依據</w:t>
            </w:r>
            <w:r w:rsidRPr="00552B9B">
              <w:rPr>
                <w:rFonts w:eastAsia="標楷體" w:hint="eastAsia"/>
                <w:sz w:val="20"/>
              </w:rPr>
              <w:t xml:space="preserve"> </w:t>
            </w:r>
            <w:r w:rsidR="007A4130" w:rsidRPr="00552B9B">
              <w:rPr>
                <w:rFonts w:eastAsia="標楷體" w:hint="eastAsia"/>
                <w:sz w:val="20"/>
              </w:rPr>
              <w:t xml:space="preserve"> (</w:t>
            </w:r>
            <w:r w:rsidR="007A4130" w:rsidRPr="00552B9B">
              <w:rPr>
                <w:rFonts w:eastAsia="標楷體" w:hint="eastAsia"/>
                <w:sz w:val="20"/>
              </w:rPr>
              <w:t>須註明版次</w:t>
            </w:r>
            <w:r w:rsidR="007A4130" w:rsidRPr="00552B9B">
              <w:rPr>
                <w:rFonts w:eastAsia="標楷體" w:hint="eastAsia"/>
                <w:sz w:val="20"/>
              </w:rPr>
              <w:t>)</w:t>
            </w:r>
          </w:p>
          <w:p w14:paraId="10DF9112" w14:textId="77777777" w:rsidR="00C62ABA" w:rsidRPr="00552B9B" w:rsidRDefault="0077758A" w:rsidP="0077758A">
            <w:pPr>
              <w:tabs>
                <w:tab w:val="left" w:pos="-138"/>
                <w:tab w:val="left" w:pos="200"/>
              </w:tabs>
              <w:spacing w:line="0" w:lineRule="atLeast"/>
              <w:ind w:right="440"/>
              <w:rPr>
                <w:rFonts w:eastAsia="標楷體"/>
                <w:bCs/>
                <w:kern w:val="0"/>
                <w:sz w:val="20"/>
              </w:rPr>
            </w:pPr>
            <w:r w:rsidRPr="00552B9B">
              <w:rPr>
                <w:rFonts w:eastAsia="標楷體" w:hint="eastAsia"/>
                <w:sz w:val="20"/>
              </w:rPr>
              <w:t>1.</w:t>
            </w:r>
            <w:r w:rsidR="005F5E27" w:rsidRPr="00552B9B">
              <w:rPr>
                <w:rFonts w:eastAsia="標楷體"/>
                <w:sz w:val="20"/>
              </w:rPr>
              <w:t>潔淨室：</w:t>
            </w:r>
            <w:r w:rsidR="00401B15" w:rsidRPr="00552B9B">
              <w:rPr>
                <w:kern w:val="0"/>
                <w:sz w:val="20"/>
              </w:rPr>
              <w:t>IEST-RP-CC006</w:t>
            </w:r>
            <w:r w:rsidR="005059DB" w:rsidRPr="00552B9B">
              <w:rPr>
                <w:kern w:val="0"/>
                <w:sz w:val="20"/>
              </w:rPr>
              <w:t>.</w:t>
            </w:r>
            <w:r w:rsidR="00401B15" w:rsidRPr="00552B9B">
              <w:rPr>
                <w:kern w:val="0"/>
                <w:sz w:val="20"/>
              </w:rPr>
              <w:t>3</w:t>
            </w:r>
            <w:r w:rsidR="005F52B5" w:rsidRPr="00552B9B">
              <w:rPr>
                <w:rFonts w:hint="eastAsia"/>
                <w:kern w:val="0"/>
                <w:sz w:val="20"/>
              </w:rPr>
              <w:t>: _______</w:t>
            </w:r>
            <w:r w:rsidR="009333A5" w:rsidRPr="00552B9B">
              <w:rPr>
                <w:rFonts w:eastAsia="標楷體" w:hint="eastAsia"/>
                <w:sz w:val="20"/>
              </w:rPr>
              <w:t>、</w:t>
            </w:r>
            <w:r w:rsidR="009333A5" w:rsidRPr="00552B9B">
              <w:rPr>
                <w:rFonts w:eastAsia="標楷體"/>
                <w:sz w:val="20"/>
              </w:rPr>
              <w:t>ISO146</w:t>
            </w:r>
            <w:r w:rsidR="009333A5" w:rsidRPr="00552B9B">
              <w:rPr>
                <w:rFonts w:eastAsia="標楷體" w:hint="eastAsia"/>
                <w:sz w:val="20"/>
              </w:rPr>
              <w:t>44-</w:t>
            </w:r>
            <w:r w:rsidR="009333A5" w:rsidRPr="00552B9B">
              <w:rPr>
                <w:rFonts w:eastAsia="標楷體"/>
                <w:sz w:val="20"/>
              </w:rPr>
              <w:t>1</w:t>
            </w:r>
            <w:r w:rsidR="005F52B5" w:rsidRPr="00552B9B">
              <w:rPr>
                <w:rFonts w:eastAsia="標楷體" w:hint="eastAsia"/>
                <w:sz w:val="20"/>
              </w:rPr>
              <w:t>:___</w:t>
            </w:r>
            <w:r w:rsidR="006458B0" w:rsidRPr="00552B9B">
              <w:rPr>
                <w:rFonts w:eastAsia="標楷體" w:hint="eastAsia"/>
                <w:sz w:val="20"/>
              </w:rPr>
              <w:t>__</w:t>
            </w:r>
            <w:r w:rsidR="004F3D08" w:rsidRPr="00552B9B">
              <w:rPr>
                <w:rFonts w:eastAsia="標楷體" w:hint="eastAsia"/>
                <w:sz w:val="20"/>
              </w:rPr>
              <w:t>___</w:t>
            </w:r>
            <w:r w:rsidR="004F3D08" w:rsidRPr="00552B9B">
              <w:rPr>
                <w:rFonts w:eastAsia="標楷體" w:hint="eastAsia"/>
                <w:sz w:val="20"/>
              </w:rPr>
              <w:t>、</w:t>
            </w:r>
            <w:r w:rsidR="005F52B5" w:rsidRPr="00552B9B">
              <w:rPr>
                <w:rFonts w:eastAsia="標楷體"/>
                <w:sz w:val="20"/>
              </w:rPr>
              <w:t>ISO146</w:t>
            </w:r>
            <w:r w:rsidR="005F52B5" w:rsidRPr="00552B9B">
              <w:rPr>
                <w:rFonts w:eastAsia="標楷體" w:hint="eastAsia"/>
                <w:sz w:val="20"/>
              </w:rPr>
              <w:t>44-3:_____</w:t>
            </w:r>
            <w:r w:rsidR="006458B0" w:rsidRPr="00552B9B">
              <w:rPr>
                <w:rFonts w:eastAsia="標楷體" w:hint="eastAsia"/>
                <w:sz w:val="20"/>
              </w:rPr>
              <w:t>__</w:t>
            </w:r>
            <w:r w:rsidR="005F52B5" w:rsidRPr="00552B9B">
              <w:rPr>
                <w:rFonts w:eastAsia="標楷體" w:hint="eastAsia"/>
                <w:sz w:val="20"/>
              </w:rPr>
              <w:t>_</w:t>
            </w:r>
            <w:r w:rsidR="006458B0" w:rsidRPr="00552B9B">
              <w:rPr>
                <w:rFonts w:eastAsia="標楷體" w:hint="eastAsia"/>
                <w:sz w:val="20"/>
              </w:rPr>
              <w:t xml:space="preserve"> </w:t>
            </w:r>
          </w:p>
          <w:p w14:paraId="6BCD225F" w14:textId="77777777" w:rsidR="005F5E27" w:rsidRPr="00552B9B" w:rsidRDefault="005F5E27" w:rsidP="0077758A">
            <w:pPr>
              <w:tabs>
                <w:tab w:val="left" w:pos="-138"/>
                <w:tab w:val="left" w:pos="200"/>
                <w:tab w:val="left" w:pos="378"/>
                <w:tab w:val="left" w:pos="532"/>
              </w:tabs>
              <w:spacing w:line="0" w:lineRule="atLeast"/>
              <w:ind w:right="440"/>
              <w:rPr>
                <w:rFonts w:eastAsia="標楷體" w:hint="eastAsia"/>
                <w:sz w:val="20"/>
              </w:rPr>
            </w:pPr>
            <w:r w:rsidRPr="00552B9B">
              <w:rPr>
                <w:rFonts w:eastAsia="標楷體"/>
                <w:sz w:val="20"/>
              </w:rPr>
              <w:t>2.</w:t>
            </w:r>
            <w:r w:rsidRPr="00552B9B">
              <w:rPr>
                <w:rFonts w:eastAsia="標楷體"/>
                <w:sz w:val="20"/>
              </w:rPr>
              <w:t>層流</w:t>
            </w:r>
            <w:r w:rsidR="00513819" w:rsidRPr="00552B9B">
              <w:rPr>
                <w:rFonts w:eastAsia="標楷體" w:hint="eastAsia"/>
                <w:sz w:val="20"/>
              </w:rPr>
              <w:t>操作</w:t>
            </w:r>
            <w:r w:rsidRPr="00552B9B">
              <w:rPr>
                <w:rFonts w:eastAsia="標楷體"/>
                <w:sz w:val="20"/>
              </w:rPr>
              <w:t>台</w:t>
            </w:r>
            <w:r w:rsidR="00C323AE" w:rsidRPr="00552B9B">
              <w:rPr>
                <w:rFonts w:eastAsia="標楷體" w:hint="eastAsia"/>
                <w:sz w:val="20"/>
              </w:rPr>
              <w:t>及</w:t>
            </w:r>
            <w:r w:rsidR="00513819" w:rsidRPr="00552B9B">
              <w:rPr>
                <w:rFonts w:eastAsia="標楷體" w:hint="eastAsia"/>
                <w:kern w:val="0"/>
                <w:sz w:val="20"/>
              </w:rPr>
              <w:t>生物</w:t>
            </w:r>
            <w:proofErr w:type="gramStart"/>
            <w:r w:rsidR="00513819" w:rsidRPr="00552B9B">
              <w:rPr>
                <w:rFonts w:eastAsia="標楷體" w:hint="eastAsia"/>
                <w:kern w:val="0"/>
                <w:sz w:val="20"/>
              </w:rPr>
              <w:t>安全櫃</w:t>
            </w:r>
            <w:r w:rsidR="00DF59F4" w:rsidRPr="00552B9B">
              <w:rPr>
                <w:rFonts w:eastAsia="標楷體" w:hint="eastAsia"/>
                <w:sz w:val="20"/>
              </w:rPr>
              <w:t>:</w:t>
            </w:r>
            <w:proofErr w:type="gramEnd"/>
            <w:r w:rsidR="00923178" w:rsidRPr="00552B9B">
              <w:rPr>
                <w:rFonts w:eastAsia="標楷體" w:hint="eastAsia"/>
                <w:sz w:val="20"/>
              </w:rPr>
              <w:t xml:space="preserve"> </w:t>
            </w:r>
            <w:r w:rsidRPr="00552B9B">
              <w:rPr>
                <w:rFonts w:eastAsia="標楷體"/>
                <w:sz w:val="20"/>
              </w:rPr>
              <w:t>NSF</w:t>
            </w:r>
            <w:r w:rsidR="00DE18EF" w:rsidRPr="00552B9B">
              <w:rPr>
                <w:rFonts w:eastAsia="標楷體" w:hint="eastAsia"/>
                <w:sz w:val="20"/>
              </w:rPr>
              <w:t xml:space="preserve">/ANSI </w:t>
            </w:r>
            <w:proofErr w:type="gramStart"/>
            <w:r w:rsidRPr="00552B9B">
              <w:rPr>
                <w:rFonts w:eastAsia="標楷體"/>
                <w:sz w:val="20"/>
              </w:rPr>
              <w:t>49</w:t>
            </w:r>
            <w:r w:rsidR="00923178" w:rsidRPr="00552B9B">
              <w:rPr>
                <w:rFonts w:eastAsia="標楷體" w:hint="eastAsia"/>
                <w:sz w:val="20"/>
              </w:rPr>
              <w:t xml:space="preserve">: </w:t>
            </w:r>
            <w:r w:rsidRPr="00552B9B">
              <w:rPr>
                <w:rFonts w:eastAsia="標楷體"/>
                <w:sz w:val="20"/>
              </w:rPr>
              <w:t>_</w:t>
            </w:r>
            <w:proofErr w:type="gramEnd"/>
            <w:r w:rsidRPr="00552B9B">
              <w:rPr>
                <w:rFonts w:eastAsia="標楷體"/>
                <w:sz w:val="20"/>
              </w:rPr>
              <w:t>___</w:t>
            </w:r>
            <w:r w:rsidR="00DE18EF" w:rsidRPr="00552B9B">
              <w:rPr>
                <w:rFonts w:eastAsia="標楷體" w:hint="eastAsia"/>
                <w:sz w:val="20"/>
              </w:rPr>
              <w:t>_</w:t>
            </w:r>
            <w:r w:rsidR="004A756B" w:rsidRPr="00552B9B">
              <w:rPr>
                <w:rFonts w:eastAsia="標楷體" w:hint="eastAsia"/>
                <w:sz w:val="20"/>
              </w:rPr>
              <w:t>_</w:t>
            </w:r>
            <w:r w:rsidRPr="00552B9B">
              <w:rPr>
                <w:rFonts w:eastAsia="標楷體"/>
                <w:sz w:val="20"/>
              </w:rPr>
              <w:t>_</w:t>
            </w:r>
          </w:p>
          <w:p w14:paraId="37AC979D" w14:textId="77777777" w:rsidR="00923178" w:rsidRPr="00803E52" w:rsidRDefault="00923178" w:rsidP="0077758A">
            <w:pPr>
              <w:tabs>
                <w:tab w:val="left" w:pos="-138"/>
                <w:tab w:val="left" w:pos="200"/>
                <w:tab w:val="left" w:pos="378"/>
                <w:tab w:val="left" w:pos="532"/>
              </w:tabs>
              <w:spacing w:line="0" w:lineRule="atLeast"/>
              <w:ind w:right="440"/>
              <w:rPr>
                <w:rFonts w:eastAsia="標楷體"/>
                <w:sz w:val="20"/>
              </w:rPr>
            </w:pPr>
            <w:r w:rsidRPr="00552B9B">
              <w:rPr>
                <w:rFonts w:eastAsia="標楷體" w:hint="eastAsia"/>
                <w:sz w:val="20"/>
              </w:rPr>
              <w:t>3.</w:t>
            </w:r>
            <w:r w:rsidR="001D66B4" w:rsidRPr="00552B9B">
              <w:rPr>
                <w:rFonts w:eastAsia="標楷體" w:hint="eastAsia"/>
                <w:sz w:val="20"/>
              </w:rPr>
              <w:t>其餘</w:t>
            </w:r>
            <w:r w:rsidR="001D66B4" w:rsidRPr="00552B9B">
              <w:rPr>
                <w:rFonts w:eastAsia="標楷體" w:hint="eastAsia"/>
                <w:sz w:val="20"/>
              </w:rPr>
              <w:t xml:space="preserve">: </w:t>
            </w:r>
            <w:r w:rsidRPr="00552B9B">
              <w:rPr>
                <w:rFonts w:eastAsia="標楷體" w:hint="eastAsia"/>
                <w:sz w:val="20"/>
              </w:rPr>
              <w:t>中心</w:t>
            </w:r>
            <w:r w:rsidR="001D66B4" w:rsidRPr="00552B9B">
              <w:rPr>
                <w:rFonts w:eastAsia="標楷體" w:hint="eastAsia"/>
                <w:sz w:val="20"/>
              </w:rPr>
              <w:t>方法</w:t>
            </w:r>
            <w:r w:rsidR="00B54AE6" w:rsidRPr="00552B9B">
              <w:rPr>
                <w:rFonts w:eastAsia="標楷體" w:hint="eastAsia"/>
                <w:sz w:val="20"/>
              </w:rPr>
              <w:t>或廠商指定方法</w:t>
            </w:r>
          </w:p>
        </w:tc>
      </w:tr>
    </w:tbl>
    <w:p w14:paraId="2874D41E" w14:textId="77777777" w:rsidR="00D211B4" w:rsidRPr="005F52B5" w:rsidRDefault="003013FE" w:rsidP="007C0D5B">
      <w:pPr>
        <w:numPr>
          <w:ilvl w:val="0"/>
          <w:numId w:val="4"/>
        </w:numPr>
        <w:spacing w:line="380" w:lineRule="exact"/>
        <w:ind w:left="482" w:hanging="482"/>
        <w:rPr>
          <w:rFonts w:eastAsia="標楷體"/>
          <w:bCs/>
          <w:sz w:val="22"/>
          <w:szCs w:val="22"/>
        </w:rPr>
      </w:pPr>
      <w:r w:rsidRPr="00AE0CE9">
        <w:rPr>
          <w:rFonts w:ascii="標楷體" w:eastAsia="標楷體" w:hAnsi="標楷體" w:hint="eastAsia"/>
          <w:b/>
          <w:bCs/>
          <w:sz w:val="22"/>
          <w:szCs w:val="22"/>
        </w:rPr>
        <w:t>測試件</w:t>
      </w:r>
      <w:r w:rsidR="00AC5999">
        <w:rPr>
          <w:rFonts w:ascii="標楷體" w:eastAsia="標楷體" w:hAnsi="標楷體" w:hint="eastAsia"/>
          <w:b/>
          <w:bCs/>
          <w:sz w:val="22"/>
          <w:szCs w:val="22"/>
        </w:rPr>
        <w:t>內容</w:t>
      </w:r>
      <w:r w:rsidR="00D211B4" w:rsidRPr="005F52B5">
        <w:rPr>
          <w:rFonts w:eastAsia="標楷體" w:hint="eastAsia"/>
          <w:b/>
          <w:sz w:val="22"/>
          <w:szCs w:val="22"/>
        </w:rPr>
        <w:t xml:space="preserve"> </w:t>
      </w:r>
      <w:r w:rsidR="00D211B4" w:rsidRPr="005F52B5">
        <w:rPr>
          <w:rFonts w:eastAsia="標楷體"/>
          <w:bCs/>
          <w:sz w:val="22"/>
          <w:szCs w:val="22"/>
        </w:rPr>
        <w:t>(</w:t>
      </w:r>
      <w:r w:rsidR="00B20C81" w:rsidRPr="005F52B5">
        <w:rPr>
          <w:rFonts w:ascii="MS Gothic" w:eastAsia="MS Gothic" w:hAnsi="MS Gothic" w:hint="eastAsia"/>
          <w:sz w:val="22"/>
          <w:szCs w:val="22"/>
        </w:rPr>
        <w:t>☐</w:t>
      </w:r>
      <w:r w:rsidR="00D211B4" w:rsidRPr="005F52B5">
        <w:rPr>
          <w:rFonts w:eastAsia="標楷體" w:hAnsi="標楷體"/>
          <w:bCs/>
          <w:sz w:val="22"/>
          <w:szCs w:val="22"/>
        </w:rPr>
        <w:t>同</w:t>
      </w:r>
      <w:r w:rsidR="00D211B4" w:rsidRPr="005F52B5">
        <w:rPr>
          <w:rFonts w:eastAsia="標楷體" w:hAnsi="標楷體" w:hint="eastAsia"/>
          <w:bCs/>
          <w:sz w:val="22"/>
          <w:szCs w:val="22"/>
        </w:rPr>
        <w:t>前次委託</w:t>
      </w:r>
      <w:r w:rsidR="00D211B4" w:rsidRPr="005F52B5">
        <w:rPr>
          <w:rFonts w:eastAsia="標楷體" w:hAnsi="標楷體"/>
          <w:bCs/>
          <w:sz w:val="22"/>
          <w:szCs w:val="22"/>
        </w:rPr>
        <w:t>免填</w:t>
      </w:r>
      <w:r w:rsidR="00625113" w:rsidRPr="005F52B5">
        <w:rPr>
          <w:rFonts w:eastAsia="標楷體" w:hint="eastAsia"/>
          <w:sz w:val="20"/>
        </w:rPr>
        <w:t>，</w:t>
      </w:r>
      <w:r w:rsidR="00705989" w:rsidRPr="005F52B5">
        <w:rPr>
          <w:rFonts w:eastAsia="標楷體" w:hAnsi="標楷體" w:hint="eastAsia"/>
          <w:bCs/>
          <w:sz w:val="22"/>
          <w:szCs w:val="22"/>
        </w:rPr>
        <w:t>前次</w:t>
      </w:r>
      <w:r w:rsidR="00D211B4" w:rsidRPr="005F52B5">
        <w:rPr>
          <w:rFonts w:eastAsia="標楷體" w:hAnsi="標楷體" w:hint="eastAsia"/>
          <w:bCs/>
          <w:sz w:val="22"/>
          <w:szCs w:val="22"/>
        </w:rPr>
        <w:t>報告編號</w:t>
      </w:r>
      <w:r w:rsidR="00D211B4" w:rsidRPr="005F52B5">
        <w:rPr>
          <w:rFonts w:eastAsia="標楷體" w:hAnsi="標楷體" w:hint="eastAsia"/>
          <w:bCs/>
          <w:sz w:val="22"/>
          <w:szCs w:val="22"/>
        </w:rPr>
        <w:t xml:space="preserve"> _______________</w:t>
      </w:r>
      <w:r w:rsidRPr="005F52B5">
        <w:rPr>
          <w:rFonts w:eastAsia="標楷體" w:hAnsi="標楷體"/>
          <w:bCs/>
          <w:sz w:val="22"/>
          <w:szCs w:val="22"/>
        </w:rPr>
        <w:t>_</w:t>
      </w:r>
      <w:r w:rsidR="00D211B4" w:rsidRPr="005F52B5">
        <w:rPr>
          <w:rFonts w:eastAsia="標楷體" w:hAnsi="標楷體" w:hint="eastAsia"/>
          <w:bCs/>
          <w:sz w:val="22"/>
          <w:szCs w:val="22"/>
        </w:rPr>
        <w:t>_</w:t>
      </w:r>
      <w:r w:rsidR="00D211B4" w:rsidRPr="005F52B5">
        <w:rPr>
          <w:rFonts w:eastAsia="標楷體"/>
          <w:bCs/>
          <w:sz w:val="22"/>
          <w:szCs w:val="22"/>
        </w:rPr>
        <w:t>)</w:t>
      </w:r>
      <w:r w:rsidR="002D6731" w:rsidRPr="005F52B5">
        <w:rPr>
          <w:rFonts w:eastAsia="標楷體"/>
          <w:bCs/>
          <w:sz w:val="22"/>
          <w:szCs w:val="22"/>
        </w:rPr>
        <w:t xml:space="preserve">    </w:t>
      </w:r>
    </w:p>
    <w:tbl>
      <w:tblPr>
        <w:tblW w:w="10610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31"/>
        <w:gridCol w:w="2496"/>
        <w:gridCol w:w="738"/>
        <w:gridCol w:w="5245"/>
      </w:tblGrid>
      <w:tr w:rsidR="008E7F88" w:rsidRPr="005F52B5" w14:paraId="652D8D63" w14:textId="77777777">
        <w:trPr>
          <w:trHeight w:val="318"/>
        </w:trPr>
        <w:tc>
          <w:tcPr>
            <w:tcW w:w="2131" w:type="dxa"/>
            <w:shd w:val="clear" w:color="auto" w:fill="D9D9D9"/>
            <w:vAlign w:val="center"/>
          </w:tcPr>
          <w:p w14:paraId="24FA51A6" w14:textId="77777777" w:rsidR="008E7F88" w:rsidRPr="005F52B5" w:rsidRDefault="008E7F88" w:rsidP="007C0D5B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5F52B5">
              <w:rPr>
                <w:rFonts w:ascii="標楷體" w:eastAsia="標楷體" w:hAnsi="標楷體" w:hint="eastAsia"/>
                <w:sz w:val="22"/>
                <w:szCs w:val="22"/>
              </w:rPr>
              <w:t>測試件名稱</w:t>
            </w:r>
          </w:p>
        </w:tc>
        <w:tc>
          <w:tcPr>
            <w:tcW w:w="2496" w:type="dxa"/>
            <w:shd w:val="clear" w:color="auto" w:fill="D9D9D9"/>
            <w:vAlign w:val="center"/>
          </w:tcPr>
          <w:p w14:paraId="321B2379" w14:textId="77777777" w:rsidR="008E7F88" w:rsidRPr="005F52B5" w:rsidRDefault="008E7F88" w:rsidP="007C0D5B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5F52B5">
              <w:rPr>
                <w:rFonts w:ascii="標楷體" w:eastAsia="標楷體" w:hAnsi="標楷體" w:hint="eastAsia"/>
                <w:sz w:val="22"/>
                <w:szCs w:val="22"/>
              </w:rPr>
              <w:t>型號/序號</w:t>
            </w:r>
          </w:p>
        </w:tc>
        <w:tc>
          <w:tcPr>
            <w:tcW w:w="738" w:type="dxa"/>
            <w:shd w:val="clear" w:color="auto" w:fill="D9D9D9"/>
            <w:vAlign w:val="center"/>
          </w:tcPr>
          <w:p w14:paraId="562CAE73" w14:textId="77777777" w:rsidR="008E7F88" w:rsidRPr="005F52B5" w:rsidRDefault="008E7F88" w:rsidP="007C0D5B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5F52B5">
              <w:rPr>
                <w:rFonts w:ascii="標楷體" w:eastAsia="標楷體" w:hAnsi="標楷體" w:hint="eastAsia"/>
                <w:sz w:val="22"/>
                <w:szCs w:val="22"/>
              </w:rPr>
              <w:t>數量</w:t>
            </w:r>
          </w:p>
        </w:tc>
        <w:tc>
          <w:tcPr>
            <w:tcW w:w="5245" w:type="dxa"/>
            <w:shd w:val="clear" w:color="auto" w:fill="D9D9D9"/>
            <w:vAlign w:val="center"/>
          </w:tcPr>
          <w:p w14:paraId="0B2D5549" w14:textId="77777777" w:rsidR="008E7F88" w:rsidRPr="005F52B5" w:rsidRDefault="008E7F88" w:rsidP="0096491F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5F52B5">
              <w:rPr>
                <w:rFonts w:ascii="標楷體" w:eastAsia="標楷體" w:hAnsi="標楷體" w:hint="eastAsia"/>
                <w:sz w:val="22"/>
                <w:szCs w:val="22"/>
              </w:rPr>
              <w:t>備註(如:空載及滿載次數</w:t>
            </w:r>
            <w:r w:rsidR="006B1B93" w:rsidRPr="005F52B5">
              <w:rPr>
                <w:rFonts w:ascii="標楷體" w:eastAsia="標楷體" w:hAnsi="標楷體" w:hint="eastAsia"/>
                <w:sz w:val="22"/>
                <w:szCs w:val="22"/>
              </w:rPr>
              <w:t>、溫度條件、測試點數</w:t>
            </w:r>
            <w:r w:rsidR="006B1B93" w:rsidRPr="005F52B5">
              <w:rPr>
                <w:rFonts w:ascii="標楷體" w:eastAsia="標楷體" w:hAnsi="標楷體"/>
                <w:sz w:val="22"/>
                <w:szCs w:val="22"/>
              </w:rPr>
              <w:t>…</w:t>
            </w:r>
            <w:r w:rsidR="006B1B93" w:rsidRPr="005F52B5">
              <w:rPr>
                <w:rFonts w:ascii="標楷體" w:eastAsia="標楷體" w:hAnsi="標楷體" w:hint="eastAsia"/>
                <w:sz w:val="22"/>
                <w:szCs w:val="22"/>
              </w:rPr>
              <w:t>等</w:t>
            </w:r>
            <w:r w:rsidRPr="005F52B5">
              <w:rPr>
                <w:rFonts w:ascii="標楷體" w:eastAsia="標楷體" w:hAnsi="標楷體" w:hint="eastAsia"/>
                <w:sz w:val="22"/>
                <w:szCs w:val="22"/>
              </w:rPr>
              <w:t>)</w:t>
            </w:r>
          </w:p>
        </w:tc>
      </w:tr>
      <w:tr w:rsidR="008E7F88" w:rsidRPr="008A35FC" w14:paraId="473A9E9A" w14:textId="77777777">
        <w:trPr>
          <w:trHeight w:val="415"/>
        </w:trPr>
        <w:tc>
          <w:tcPr>
            <w:tcW w:w="2131" w:type="dxa"/>
            <w:vAlign w:val="center"/>
          </w:tcPr>
          <w:p w14:paraId="1F95EDD4" w14:textId="77777777" w:rsidR="008E7F88" w:rsidRPr="008A35FC" w:rsidRDefault="008E7F88" w:rsidP="006B1B93">
            <w:pPr>
              <w:spacing w:line="280" w:lineRule="exact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2496" w:type="dxa"/>
            <w:vAlign w:val="center"/>
          </w:tcPr>
          <w:p w14:paraId="55D18FD8" w14:textId="77777777" w:rsidR="008A35FC" w:rsidRPr="008A35FC" w:rsidRDefault="008A35FC" w:rsidP="008A35FC">
            <w:pPr>
              <w:spacing w:line="280" w:lineRule="exact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38" w:type="dxa"/>
            <w:vAlign w:val="center"/>
          </w:tcPr>
          <w:p w14:paraId="6388234A" w14:textId="77777777" w:rsidR="008E7F88" w:rsidRPr="008A35FC" w:rsidRDefault="008E7F88" w:rsidP="006B1B93">
            <w:pPr>
              <w:spacing w:line="28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5245" w:type="dxa"/>
            <w:vAlign w:val="center"/>
          </w:tcPr>
          <w:p w14:paraId="78BEB535" w14:textId="77777777" w:rsidR="008E7F88" w:rsidRPr="008A35FC" w:rsidRDefault="008E7F88" w:rsidP="006B1B93">
            <w:pPr>
              <w:spacing w:line="280" w:lineRule="exact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8E7F88" w:rsidRPr="008A35FC" w14:paraId="05AD83DB" w14:textId="77777777">
        <w:trPr>
          <w:trHeight w:val="454"/>
        </w:trPr>
        <w:tc>
          <w:tcPr>
            <w:tcW w:w="2131" w:type="dxa"/>
            <w:vAlign w:val="center"/>
          </w:tcPr>
          <w:p w14:paraId="2EE34699" w14:textId="77777777" w:rsidR="008E7F88" w:rsidRPr="008A35FC" w:rsidRDefault="008E7F88" w:rsidP="006B1B93">
            <w:pPr>
              <w:spacing w:line="28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2496" w:type="dxa"/>
            <w:vAlign w:val="center"/>
          </w:tcPr>
          <w:p w14:paraId="60182E73" w14:textId="77777777" w:rsidR="008E7F88" w:rsidRPr="008A35FC" w:rsidRDefault="008E7F88" w:rsidP="006B1B93">
            <w:pPr>
              <w:spacing w:line="280" w:lineRule="exact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38" w:type="dxa"/>
            <w:vAlign w:val="center"/>
          </w:tcPr>
          <w:p w14:paraId="1ABAEDF0" w14:textId="77777777" w:rsidR="008E7F88" w:rsidRPr="008A35FC" w:rsidRDefault="008E7F88" w:rsidP="006B1B93">
            <w:pPr>
              <w:spacing w:line="28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5245" w:type="dxa"/>
            <w:vAlign w:val="center"/>
          </w:tcPr>
          <w:p w14:paraId="1046C2D8" w14:textId="77777777" w:rsidR="008E7F88" w:rsidRPr="008A35FC" w:rsidRDefault="008E7F88" w:rsidP="006B1B93">
            <w:pPr>
              <w:spacing w:line="280" w:lineRule="exact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8E7F88" w:rsidRPr="008A35FC" w14:paraId="056A6C0B" w14:textId="77777777">
        <w:trPr>
          <w:trHeight w:val="454"/>
        </w:trPr>
        <w:tc>
          <w:tcPr>
            <w:tcW w:w="2131" w:type="dxa"/>
            <w:vAlign w:val="center"/>
          </w:tcPr>
          <w:p w14:paraId="6CA8228D" w14:textId="77777777" w:rsidR="008E7F88" w:rsidRPr="008A35FC" w:rsidRDefault="008E7F88" w:rsidP="006B1B93">
            <w:pPr>
              <w:spacing w:line="28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2496" w:type="dxa"/>
            <w:vAlign w:val="center"/>
          </w:tcPr>
          <w:p w14:paraId="09426BB2" w14:textId="77777777" w:rsidR="008E7F88" w:rsidRPr="008A35FC" w:rsidRDefault="008E7F88" w:rsidP="006B1B93">
            <w:pPr>
              <w:spacing w:line="280" w:lineRule="exact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38" w:type="dxa"/>
            <w:vAlign w:val="center"/>
          </w:tcPr>
          <w:p w14:paraId="542A3180" w14:textId="77777777" w:rsidR="008E7F88" w:rsidRPr="008A35FC" w:rsidRDefault="008E7F88" w:rsidP="006B1B93">
            <w:pPr>
              <w:spacing w:line="28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5245" w:type="dxa"/>
            <w:vAlign w:val="center"/>
          </w:tcPr>
          <w:p w14:paraId="71B9F149" w14:textId="77777777" w:rsidR="008E7F88" w:rsidRPr="008A35FC" w:rsidRDefault="008E7F88" w:rsidP="006B1B93">
            <w:pPr>
              <w:spacing w:line="280" w:lineRule="exact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8E7F88" w:rsidRPr="008A35FC" w14:paraId="4A623E98" w14:textId="77777777">
        <w:trPr>
          <w:trHeight w:val="454"/>
        </w:trPr>
        <w:tc>
          <w:tcPr>
            <w:tcW w:w="2131" w:type="dxa"/>
            <w:vAlign w:val="center"/>
          </w:tcPr>
          <w:p w14:paraId="5EBF9279" w14:textId="77777777" w:rsidR="008E7F88" w:rsidRPr="008A35FC" w:rsidRDefault="008E7F88" w:rsidP="006B1B93">
            <w:pPr>
              <w:spacing w:line="28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2496" w:type="dxa"/>
            <w:vAlign w:val="center"/>
          </w:tcPr>
          <w:p w14:paraId="766319CD" w14:textId="77777777" w:rsidR="008E7F88" w:rsidRPr="008A35FC" w:rsidRDefault="008E7F88" w:rsidP="006B1B93">
            <w:pPr>
              <w:spacing w:line="280" w:lineRule="exact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38" w:type="dxa"/>
            <w:vAlign w:val="center"/>
          </w:tcPr>
          <w:p w14:paraId="52E1B240" w14:textId="77777777" w:rsidR="008E7F88" w:rsidRPr="008A35FC" w:rsidRDefault="008E7F88" w:rsidP="006B1B93">
            <w:pPr>
              <w:spacing w:line="28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5245" w:type="dxa"/>
            <w:vAlign w:val="center"/>
          </w:tcPr>
          <w:p w14:paraId="378026EE" w14:textId="77777777" w:rsidR="008E7F88" w:rsidRPr="008A35FC" w:rsidRDefault="008E7F88" w:rsidP="006B1B93">
            <w:pPr>
              <w:spacing w:line="280" w:lineRule="exact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  <w:tr w:rsidR="009302A2" w:rsidRPr="008A35FC" w14:paraId="0B1CD5C5" w14:textId="77777777">
        <w:trPr>
          <w:trHeight w:val="454"/>
        </w:trPr>
        <w:tc>
          <w:tcPr>
            <w:tcW w:w="2131" w:type="dxa"/>
            <w:vAlign w:val="center"/>
          </w:tcPr>
          <w:p w14:paraId="360827A8" w14:textId="77777777" w:rsidR="009302A2" w:rsidRPr="008A35FC" w:rsidRDefault="009302A2" w:rsidP="006B1B93">
            <w:pPr>
              <w:spacing w:line="280" w:lineRule="exact"/>
              <w:jc w:val="both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2496" w:type="dxa"/>
            <w:vAlign w:val="center"/>
          </w:tcPr>
          <w:p w14:paraId="71E63B15" w14:textId="77777777" w:rsidR="009302A2" w:rsidRPr="008A35FC" w:rsidRDefault="009302A2" w:rsidP="006B1B93">
            <w:pPr>
              <w:spacing w:line="280" w:lineRule="exact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738" w:type="dxa"/>
            <w:vAlign w:val="center"/>
          </w:tcPr>
          <w:p w14:paraId="287599C7" w14:textId="77777777" w:rsidR="009302A2" w:rsidRPr="008A35FC" w:rsidRDefault="009302A2" w:rsidP="006B1B93">
            <w:pPr>
              <w:spacing w:line="280" w:lineRule="exact"/>
              <w:jc w:val="center"/>
              <w:rPr>
                <w:rFonts w:ascii="標楷體" w:eastAsia="標楷體" w:hAnsi="標楷體"/>
                <w:sz w:val="22"/>
                <w:szCs w:val="22"/>
              </w:rPr>
            </w:pPr>
          </w:p>
        </w:tc>
        <w:tc>
          <w:tcPr>
            <w:tcW w:w="5245" w:type="dxa"/>
            <w:vAlign w:val="center"/>
          </w:tcPr>
          <w:p w14:paraId="42993897" w14:textId="77777777" w:rsidR="009302A2" w:rsidRPr="008A35FC" w:rsidRDefault="009302A2" w:rsidP="006B1B93">
            <w:pPr>
              <w:spacing w:line="280" w:lineRule="exact"/>
              <w:rPr>
                <w:rFonts w:ascii="標楷體" w:eastAsia="標楷體" w:hAnsi="標楷體"/>
                <w:sz w:val="22"/>
                <w:szCs w:val="22"/>
              </w:rPr>
            </w:pPr>
          </w:p>
        </w:tc>
      </w:tr>
    </w:tbl>
    <w:p w14:paraId="6C41A308" w14:textId="77777777" w:rsidR="00D211B4" w:rsidRPr="006B1B93" w:rsidRDefault="00247810" w:rsidP="00CB0179">
      <w:pPr>
        <w:numPr>
          <w:ilvl w:val="0"/>
          <w:numId w:val="4"/>
        </w:numPr>
        <w:spacing w:line="0" w:lineRule="atLeast"/>
        <w:ind w:left="482" w:right="57" w:hanging="482"/>
        <w:rPr>
          <w:rFonts w:eastAsia="標楷體"/>
          <w:sz w:val="22"/>
          <w:szCs w:val="22"/>
        </w:rPr>
      </w:pPr>
      <w:r w:rsidRPr="006B1B93">
        <w:rPr>
          <w:rFonts w:eastAsia="標楷體" w:hint="eastAsia"/>
          <w:b/>
          <w:sz w:val="22"/>
          <w:szCs w:val="22"/>
        </w:rPr>
        <w:t>其他</w:t>
      </w:r>
      <w:r w:rsidR="00AE0CE9" w:rsidRPr="006B1B93">
        <w:rPr>
          <w:rFonts w:eastAsia="標楷體" w:hint="eastAsia"/>
          <w:b/>
          <w:sz w:val="22"/>
          <w:szCs w:val="22"/>
        </w:rPr>
        <w:t xml:space="preserve"> </w:t>
      </w:r>
      <w:r w:rsidR="00AE0CE9" w:rsidRPr="006B1B93">
        <w:rPr>
          <w:rFonts w:eastAsia="標楷體"/>
          <w:b/>
          <w:sz w:val="22"/>
          <w:szCs w:val="22"/>
        </w:rPr>
        <w:t xml:space="preserve"> </w:t>
      </w:r>
    </w:p>
    <w:tbl>
      <w:tblPr>
        <w:tblW w:w="10632" w:type="dxa"/>
        <w:tblInd w:w="-1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20"/>
        <w:gridCol w:w="2412"/>
      </w:tblGrid>
      <w:tr w:rsidR="008E7F88" w:rsidRPr="00F7438A" w14:paraId="2DAF46BE" w14:textId="77777777">
        <w:tc>
          <w:tcPr>
            <w:tcW w:w="8220" w:type="dxa"/>
            <w:tcBorders>
              <w:bottom w:val="single" w:sz="4" w:space="0" w:color="auto"/>
              <w:right w:val="single" w:sz="4" w:space="0" w:color="auto"/>
            </w:tcBorders>
          </w:tcPr>
          <w:p w14:paraId="2D185A26" w14:textId="77777777" w:rsidR="008E7F88" w:rsidRPr="00F7438A" w:rsidRDefault="008E7F88" w:rsidP="00F7438A">
            <w:pPr>
              <w:snapToGrid w:val="0"/>
              <w:spacing w:line="0" w:lineRule="atLeast"/>
              <w:rPr>
                <w:rFonts w:ascii="標楷體" w:eastAsia="標楷體" w:hAnsi="標楷體"/>
                <w:sz w:val="20"/>
              </w:rPr>
            </w:pPr>
            <w:r w:rsidRPr="00F7438A">
              <w:rPr>
                <w:rFonts w:eastAsia="標楷體" w:hint="eastAsia"/>
                <w:sz w:val="20"/>
              </w:rPr>
              <w:t>1.</w:t>
            </w:r>
            <w:r w:rsidRPr="00F7438A">
              <w:rPr>
                <w:rFonts w:ascii="標楷體" w:eastAsia="標楷體" w:hAnsi="標楷體" w:hint="eastAsia"/>
                <w:sz w:val="20"/>
              </w:rPr>
              <w:t>報</w:t>
            </w:r>
            <w:r w:rsidRPr="00F7438A">
              <w:rPr>
                <w:rFonts w:ascii="標楷體" w:eastAsia="標楷體" w:hAnsi="標楷體"/>
                <w:sz w:val="20"/>
              </w:rPr>
              <w:t>告格式 (請勾選)：</w:t>
            </w:r>
            <w:r w:rsidR="00B20C81" w:rsidRPr="00F7438A">
              <w:rPr>
                <w:rFonts w:ascii="MS Gothic" w:eastAsia="MS Gothic" w:hAnsi="MS Gothic" w:hint="eastAsia"/>
                <w:sz w:val="20"/>
              </w:rPr>
              <w:t>☐</w:t>
            </w:r>
            <w:r w:rsidRPr="00F7438A">
              <w:rPr>
                <w:rFonts w:ascii="標楷體" w:eastAsia="標楷體" w:hAnsi="標楷體"/>
                <w:sz w:val="20"/>
              </w:rPr>
              <w:t xml:space="preserve">中文報告 </w:t>
            </w:r>
            <w:r w:rsidR="00B20C81" w:rsidRPr="00F7438A">
              <w:rPr>
                <w:rFonts w:ascii="MS Gothic" w:eastAsia="MS Gothic" w:hAnsi="MS Gothic" w:hint="eastAsia"/>
                <w:sz w:val="20"/>
              </w:rPr>
              <w:t>☐</w:t>
            </w:r>
            <w:r w:rsidRPr="00F7438A">
              <w:rPr>
                <w:rFonts w:ascii="標楷體" w:eastAsia="標楷體" w:hAnsi="標楷體"/>
                <w:sz w:val="20"/>
              </w:rPr>
              <w:t>英文報告</w:t>
            </w:r>
            <w:r w:rsidRPr="00F7438A">
              <w:rPr>
                <w:rFonts w:ascii="標楷體" w:eastAsia="標楷體" w:hAnsi="標楷體" w:hint="eastAsia"/>
                <w:sz w:val="20"/>
              </w:rPr>
              <w:t>；</w:t>
            </w:r>
            <w:r w:rsidRPr="00F7438A">
              <w:rPr>
                <w:rFonts w:ascii="標楷體" w:eastAsia="標楷體" w:hAnsi="標楷體"/>
                <w:sz w:val="20"/>
              </w:rPr>
              <w:t>僅提供一種語言測試報告；</w:t>
            </w:r>
          </w:p>
          <w:p w14:paraId="1A47418B" w14:textId="77777777" w:rsidR="008E7F88" w:rsidRPr="00F7438A" w:rsidRDefault="008E7F88" w:rsidP="00F7438A">
            <w:pPr>
              <w:snapToGrid w:val="0"/>
              <w:spacing w:line="0" w:lineRule="atLeast"/>
              <w:ind w:firstLineChars="100" w:firstLine="200"/>
              <w:rPr>
                <w:rFonts w:eastAsia="標楷體"/>
                <w:sz w:val="20"/>
              </w:rPr>
            </w:pPr>
            <w:r w:rsidRPr="00F7438A">
              <w:rPr>
                <w:rFonts w:ascii="標楷體" w:eastAsia="標楷體" w:hAnsi="標楷體"/>
                <w:sz w:val="20"/>
              </w:rPr>
              <w:t>若同時選擇中、英</w:t>
            </w:r>
            <w:r w:rsidRPr="00F7438A">
              <w:rPr>
                <w:rFonts w:ascii="標楷體" w:eastAsia="標楷體" w:hAnsi="標楷體" w:hint="eastAsia"/>
                <w:sz w:val="20"/>
              </w:rPr>
              <w:t>文或第二份以上</w:t>
            </w:r>
            <w:r w:rsidRPr="00F7438A">
              <w:rPr>
                <w:rFonts w:ascii="標楷體" w:eastAsia="標楷體" w:hAnsi="標楷體"/>
                <w:sz w:val="20"/>
              </w:rPr>
              <w:t>，需額外收取報告費用</w:t>
            </w:r>
            <w:r w:rsidRPr="00803E52">
              <w:rPr>
                <w:rFonts w:eastAsia="標楷體" w:hint="eastAsia"/>
                <w:sz w:val="20"/>
              </w:rPr>
              <w:t>2</w:t>
            </w:r>
            <w:r w:rsidRPr="00803E52">
              <w:rPr>
                <w:rFonts w:eastAsia="標楷體"/>
                <w:sz w:val="20"/>
              </w:rPr>
              <w:t>,000</w:t>
            </w:r>
            <w:r w:rsidRPr="00803E52">
              <w:rPr>
                <w:rFonts w:ascii="標楷體" w:eastAsia="標楷體" w:hAnsi="標楷體"/>
                <w:sz w:val="20"/>
              </w:rPr>
              <w:t>(未稅)/份</w:t>
            </w:r>
          </w:p>
        </w:tc>
        <w:tc>
          <w:tcPr>
            <w:tcW w:w="2412" w:type="dxa"/>
            <w:vMerge w:val="restart"/>
            <w:tcBorders>
              <w:left w:val="single" w:sz="4" w:space="0" w:color="auto"/>
            </w:tcBorders>
          </w:tcPr>
          <w:p w14:paraId="3AAA2DE4" w14:textId="77777777" w:rsidR="008E7F88" w:rsidRPr="00F7438A" w:rsidRDefault="008E7F88" w:rsidP="00F7438A">
            <w:pPr>
              <w:snapToGrid w:val="0"/>
              <w:spacing w:line="0" w:lineRule="atLeast"/>
              <w:jc w:val="both"/>
              <w:rPr>
                <w:rFonts w:eastAsia="微軟正黑體"/>
                <w:sz w:val="20"/>
              </w:rPr>
            </w:pPr>
            <w:r w:rsidRPr="00F7438A">
              <w:rPr>
                <w:rFonts w:ascii="標楷體" w:eastAsia="標楷體" w:hAnsi="標楷體" w:hint="eastAsia"/>
                <w:sz w:val="20"/>
              </w:rPr>
              <w:t>申請人</w:t>
            </w:r>
            <w:r w:rsidRPr="00F7438A">
              <w:rPr>
                <w:rFonts w:ascii="標楷體" w:eastAsia="標楷體" w:hAnsi="標楷體" w:hint="eastAsia"/>
                <w:bCs/>
                <w:color w:val="000000"/>
                <w:sz w:val="20"/>
              </w:rPr>
              <w:t>簽名確認</w:t>
            </w:r>
          </w:p>
        </w:tc>
      </w:tr>
      <w:tr w:rsidR="008E7F88" w:rsidRPr="00F7438A" w14:paraId="7C7D46F1" w14:textId="77777777">
        <w:trPr>
          <w:trHeight w:val="848"/>
        </w:trPr>
        <w:tc>
          <w:tcPr>
            <w:tcW w:w="8220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839A25E" w14:textId="77777777" w:rsidR="008E7F88" w:rsidRPr="00F7438A" w:rsidRDefault="008E7F88" w:rsidP="00F7438A">
            <w:pPr>
              <w:snapToGrid w:val="0"/>
              <w:spacing w:line="0" w:lineRule="atLeast"/>
              <w:jc w:val="both"/>
              <w:rPr>
                <w:rFonts w:ascii="標楷體" w:eastAsia="標楷體" w:hAnsi="標楷體"/>
                <w:sz w:val="20"/>
              </w:rPr>
            </w:pPr>
            <w:r w:rsidRPr="00625113">
              <w:rPr>
                <w:rFonts w:eastAsia="標楷體"/>
                <w:sz w:val="20"/>
              </w:rPr>
              <w:t>2.</w:t>
            </w:r>
            <w:r w:rsidRPr="00F7438A">
              <w:rPr>
                <w:rFonts w:eastAsia="標楷體" w:hint="eastAsia"/>
                <w:color w:val="000000"/>
                <w:sz w:val="20"/>
              </w:rPr>
              <w:t>備註</w:t>
            </w:r>
            <w:r w:rsidRPr="00F7438A">
              <w:rPr>
                <w:rFonts w:ascii="標楷體" w:eastAsia="標楷體" w:hAnsi="標楷體" w:hint="eastAsia"/>
                <w:color w:val="000000"/>
                <w:sz w:val="20"/>
              </w:rPr>
              <w:t>：</w:t>
            </w:r>
            <w:r w:rsidRPr="00F7438A">
              <w:rPr>
                <w:rFonts w:eastAsia="標楷體"/>
                <w:color w:val="000000"/>
                <w:sz w:val="20"/>
              </w:rPr>
              <w:t>A.</w:t>
            </w:r>
            <w:r w:rsidRPr="00F7438A">
              <w:rPr>
                <w:rFonts w:eastAsia="標楷體" w:hint="eastAsia"/>
                <w:color w:val="000000"/>
                <w:sz w:val="20"/>
              </w:rPr>
              <w:t>實驗室承諾對各項委託項目和檢驗結果等均嚴守保密措施。</w:t>
            </w:r>
          </w:p>
          <w:p w14:paraId="1616C498" w14:textId="77777777" w:rsidR="008E7F88" w:rsidRPr="00F7438A" w:rsidRDefault="008E7F88" w:rsidP="00625113">
            <w:pPr>
              <w:snapToGrid w:val="0"/>
              <w:spacing w:line="0" w:lineRule="atLeast"/>
              <w:ind w:leftChars="309" w:left="743" w:hanging="1"/>
              <w:rPr>
                <w:rFonts w:eastAsia="標楷體"/>
                <w:color w:val="000000"/>
                <w:sz w:val="20"/>
              </w:rPr>
            </w:pPr>
            <w:r w:rsidRPr="00F7438A">
              <w:rPr>
                <w:rFonts w:eastAsia="標楷體" w:hint="eastAsia"/>
                <w:color w:val="000000"/>
                <w:sz w:val="20"/>
              </w:rPr>
              <w:t>B</w:t>
            </w:r>
            <w:r w:rsidRPr="00F7438A">
              <w:rPr>
                <w:rFonts w:eastAsia="標楷體"/>
                <w:color w:val="000000"/>
                <w:sz w:val="20"/>
              </w:rPr>
              <w:t>.</w:t>
            </w:r>
            <w:r w:rsidRPr="00F7438A">
              <w:rPr>
                <w:rFonts w:eastAsia="標楷體" w:hint="eastAsia"/>
                <w:color w:val="000000"/>
                <w:sz w:val="20"/>
              </w:rPr>
              <w:t>執行檢驗僅對測試件本身負責，測試結果僅供參考，不做其他用途。</w:t>
            </w:r>
          </w:p>
          <w:p w14:paraId="0280C9E6" w14:textId="77777777" w:rsidR="008E7F88" w:rsidRPr="00F7438A" w:rsidRDefault="008E7F88" w:rsidP="00625113">
            <w:pPr>
              <w:snapToGrid w:val="0"/>
              <w:spacing w:line="0" w:lineRule="atLeast"/>
              <w:ind w:leftChars="309" w:left="743" w:hanging="1"/>
              <w:rPr>
                <w:rFonts w:ascii="標楷體" w:eastAsia="標楷體" w:hAnsi="標楷體"/>
                <w:sz w:val="20"/>
              </w:rPr>
            </w:pPr>
            <w:r w:rsidRPr="00F7438A">
              <w:rPr>
                <w:rFonts w:eastAsia="標楷體"/>
                <w:color w:val="000000"/>
                <w:sz w:val="20"/>
              </w:rPr>
              <w:t>C.</w:t>
            </w:r>
            <w:r w:rsidRPr="00F7438A">
              <w:rPr>
                <w:rFonts w:eastAsia="標楷體" w:hint="eastAsia"/>
                <w:color w:val="000000"/>
                <w:sz w:val="20"/>
              </w:rPr>
              <w:t>實驗室僅就委託項目提供測試結果，不對產品合法性做判斷。</w:t>
            </w:r>
          </w:p>
        </w:tc>
        <w:tc>
          <w:tcPr>
            <w:tcW w:w="2412" w:type="dxa"/>
            <w:vMerge/>
            <w:tcBorders>
              <w:left w:val="single" w:sz="4" w:space="0" w:color="auto"/>
              <w:bottom w:val="single" w:sz="6" w:space="0" w:color="auto"/>
            </w:tcBorders>
          </w:tcPr>
          <w:p w14:paraId="21CE2565" w14:textId="77777777" w:rsidR="008E7F88" w:rsidRPr="00F7438A" w:rsidRDefault="008E7F88" w:rsidP="00F7438A">
            <w:pPr>
              <w:snapToGrid w:val="0"/>
              <w:spacing w:line="0" w:lineRule="atLeast"/>
              <w:jc w:val="both"/>
              <w:rPr>
                <w:rFonts w:eastAsia="微軟正黑體"/>
                <w:sz w:val="20"/>
              </w:rPr>
            </w:pPr>
          </w:p>
        </w:tc>
      </w:tr>
    </w:tbl>
    <w:p w14:paraId="6D1785AE" w14:textId="77777777" w:rsidR="00CB0179" w:rsidRPr="006B1B93" w:rsidRDefault="00CB0179" w:rsidP="0085404B">
      <w:pPr>
        <w:numPr>
          <w:ilvl w:val="0"/>
          <w:numId w:val="4"/>
        </w:numPr>
        <w:tabs>
          <w:tab w:val="left" w:pos="154"/>
        </w:tabs>
        <w:snapToGrid w:val="0"/>
        <w:spacing w:line="300" w:lineRule="exact"/>
        <w:ind w:left="348" w:hanging="408"/>
        <w:rPr>
          <w:rFonts w:ascii="標楷體" w:eastAsia="標楷體" w:hAnsi="標楷體"/>
          <w:sz w:val="22"/>
          <w:szCs w:val="22"/>
        </w:rPr>
      </w:pPr>
      <w:proofErr w:type="gramStart"/>
      <w:r w:rsidRPr="006B1B93">
        <w:rPr>
          <w:rFonts w:eastAsia="標楷體" w:hint="eastAsia"/>
          <w:b/>
          <w:bCs/>
          <w:sz w:val="22"/>
          <w:szCs w:val="22"/>
        </w:rPr>
        <w:t>藥技</w:t>
      </w:r>
      <w:r w:rsidRPr="006B1B93">
        <w:rPr>
          <w:rFonts w:eastAsia="標楷體"/>
          <w:b/>
          <w:bCs/>
          <w:sz w:val="22"/>
          <w:szCs w:val="22"/>
        </w:rPr>
        <w:t>中心</w:t>
      </w:r>
      <w:r w:rsidRPr="006B1B93">
        <w:rPr>
          <w:rFonts w:eastAsia="標楷體" w:hint="eastAsia"/>
          <w:b/>
          <w:bCs/>
          <w:sz w:val="22"/>
          <w:szCs w:val="22"/>
        </w:rPr>
        <w:t>承辮人</w:t>
      </w:r>
      <w:r w:rsidRPr="006B1B93">
        <w:rPr>
          <w:rFonts w:eastAsia="標楷體"/>
          <w:b/>
          <w:bCs/>
          <w:sz w:val="22"/>
          <w:szCs w:val="22"/>
        </w:rPr>
        <w:t>確認</w:t>
      </w:r>
      <w:proofErr w:type="gramEnd"/>
      <w:r w:rsidRPr="006B1B93">
        <w:rPr>
          <w:rFonts w:eastAsia="標楷體"/>
          <w:sz w:val="22"/>
          <w:szCs w:val="22"/>
        </w:rPr>
        <w:tab/>
      </w:r>
    </w:p>
    <w:tbl>
      <w:tblPr>
        <w:tblW w:w="10632" w:type="dxa"/>
        <w:tblInd w:w="-1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22"/>
        <w:gridCol w:w="2410"/>
      </w:tblGrid>
      <w:tr w:rsidR="00CB0179" w:rsidRPr="00CB0179" w14:paraId="7662F3AB" w14:textId="77777777" w:rsidTr="00F94826">
        <w:trPr>
          <w:trHeight w:val="775"/>
        </w:trPr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A706769" w14:textId="77777777" w:rsidR="00CB0179" w:rsidRPr="00CB0179" w:rsidRDefault="0059237F" w:rsidP="002E0358">
            <w:pPr>
              <w:snapToGrid w:val="0"/>
              <w:spacing w:line="300" w:lineRule="exact"/>
              <w:rPr>
                <w:rFonts w:eastAsia="標楷體"/>
                <w:sz w:val="22"/>
                <w:szCs w:val="22"/>
              </w:rPr>
            </w:pPr>
            <w:r>
              <w:rPr>
                <w:rFonts w:eastAsia="標楷體" w:hint="eastAsia"/>
                <w:sz w:val="22"/>
                <w:szCs w:val="22"/>
              </w:rPr>
              <w:t>測試</w:t>
            </w:r>
            <w:r w:rsidR="00CB0179" w:rsidRPr="00CB0179">
              <w:rPr>
                <w:rFonts w:eastAsia="標楷體"/>
                <w:sz w:val="22"/>
                <w:szCs w:val="22"/>
              </w:rPr>
              <w:t>及檢測方法是否偏離</w:t>
            </w:r>
            <w:r w:rsidR="00AC5999">
              <w:rPr>
                <w:rFonts w:eastAsia="標楷體" w:hint="eastAsia"/>
                <w:sz w:val="22"/>
                <w:szCs w:val="22"/>
              </w:rPr>
              <w:t>:</w:t>
            </w:r>
            <w:r w:rsidR="00AC5999">
              <w:rPr>
                <w:rFonts w:eastAsia="標楷體"/>
                <w:sz w:val="22"/>
                <w:szCs w:val="22"/>
              </w:rPr>
              <w:t xml:space="preserve"> </w:t>
            </w:r>
            <w:r w:rsidR="00CB0179" w:rsidRPr="00CB0179">
              <w:rPr>
                <w:rFonts w:eastAsia="標楷體"/>
                <w:sz w:val="22"/>
                <w:szCs w:val="22"/>
              </w:rPr>
              <w:t xml:space="preserve"> </w:t>
            </w:r>
            <w:r w:rsidR="00B20C81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="00CB0179" w:rsidRPr="00CB0179">
              <w:rPr>
                <w:rFonts w:eastAsia="標楷體"/>
                <w:sz w:val="22"/>
                <w:szCs w:val="22"/>
              </w:rPr>
              <w:t>無</w:t>
            </w:r>
            <w:r w:rsidR="00AC5999">
              <w:rPr>
                <w:rFonts w:eastAsia="標楷體" w:hint="eastAsia"/>
                <w:sz w:val="22"/>
                <w:szCs w:val="22"/>
              </w:rPr>
              <w:t xml:space="preserve"> </w:t>
            </w:r>
            <w:r w:rsidR="00AC5999">
              <w:rPr>
                <w:rFonts w:eastAsia="標楷體"/>
                <w:sz w:val="22"/>
                <w:szCs w:val="22"/>
              </w:rPr>
              <w:t xml:space="preserve"> </w:t>
            </w:r>
            <w:r w:rsidR="00CB0179" w:rsidRPr="00CB0179">
              <w:rPr>
                <w:rFonts w:eastAsia="標楷體"/>
                <w:sz w:val="22"/>
                <w:szCs w:val="22"/>
              </w:rPr>
              <w:t xml:space="preserve">  </w:t>
            </w:r>
            <w:r w:rsidR="00B20C81"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="00CB0179" w:rsidRPr="00CB0179">
              <w:rPr>
                <w:rFonts w:eastAsia="標楷體"/>
                <w:sz w:val="22"/>
                <w:szCs w:val="22"/>
              </w:rPr>
              <w:t>有</w:t>
            </w:r>
            <w:r w:rsidR="00625113" w:rsidRPr="0000592B">
              <w:rPr>
                <w:rFonts w:eastAsia="標楷體" w:hint="eastAsia"/>
                <w:color w:val="000000"/>
                <w:sz w:val="20"/>
              </w:rPr>
              <w:t>，</w:t>
            </w:r>
            <w:r w:rsidR="00CB0179" w:rsidRPr="00CB0179">
              <w:rPr>
                <w:rFonts w:eastAsia="標楷體"/>
                <w:sz w:val="22"/>
                <w:szCs w:val="22"/>
              </w:rPr>
              <w:t>偏離原因通知申請廠商：</w:t>
            </w:r>
            <w:r w:rsidR="00AC5999">
              <w:rPr>
                <w:rFonts w:eastAsia="標楷體"/>
                <w:sz w:val="22"/>
                <w:szCs w:val="22"/>
              </w:rPr>
              <w:t xml:space="preserve"> </w:t>
            </w:r>
          </w:p>
          <w:p w14:paraId="053C0316" w14:textId="77777777" w:rsidR="00CB0179" w:rsidRPr="00CB0179" w:rsidRDefault="00B20C81" w:rsidP="002E0358">
            <w:pPr>
              <w:snapToGrid w:val="0"/>
              <w:spacing w:line="300" w:lineRule="exact"/>
              <w:rPr>
                <w:rFonts w:eastAsia="標楷體"/>
                <w:sz w:val="20"/>
              </w:rPr>
            </w:pPr>
            <w:r>
              <w:rPr>
                <w:rFonts w:ascii="MS Gothic" w:eastAsia="MS Gothic" w:hAnsi="MS Gothic" w:hint="eastAsia"/>
                <w:sz w:val="22"/>
                <w:szCs w:val="22"/>
              </w:rPr>
              <w:t>☐</w:t>
            </w:r>
            <w:r w:rsidR="00CB0179" w:rsidRPr="00CB0179">
              <w:rPr>
                <w:rFonts w:eastAsia="標楷體"/>
                <w:sz w:val="22"/>
                <w:szCs w:val="22"/>
              </w:rPr>
              <w:t>其他</w:t>
            </w:r>
            <w:r w:rsidR="006B1B93">
              <w:rPr>
                <w:rFonts w:eastAsia="標楷體"/>
                <w:sz w:val="22"/>
                <w:szCs w:val="22"/>
              </w:rPr>
              <w:t>____________</w:t>
            </w:r>
            <w:r w:rsidR="00CB0179" w:rsidRPr="00CB0179">
              <w:rPr>
                <w:rFonts w:eastAsia="標楷體"/>
                <w:sz w:val="22"/>
                <w:szCs w:val="22"/>
              </w:rPr>
              <w:t>__</w:t>
            </w:r>
            <w:r w:rsidR="006B1B93">
              <w:rPr>
                <w:rFonts w:eastAsia="標楷體" w:hint="eastAsia"/>
                <w:sz w:val="22"/>
                <w:szCs w:val="22"/>
                <w:u w:val="single"/>
              </w:rPr>
              <w:t xml:space="preserve">      </w:t>
            </w:r>
            <w:r w:rsidR="00CB0179" w:rsidRPr="00CB0179">
              <w:rPr>
                <w:rFonts w:eastAsia="標楷體"/>
                <w:sz w:val="22"/>
                <w:szCs w:val="22"/>
              </w:rPr>
              <w:t>_</w:t>
            </w:r>
            <w:r w:rsidR="006B1B93">
              <w:rPr>
                <w:rFonts w:eastAsia="標楷體" w:hint="eastAsia"/>
                <w:sz w:val="22"/>
                <w:szCs w:val="22"/>
              </w:rPr>
              <w:t xml:space="preserve">  </w:t>
            </w:r>
            <w:r w:rsidR="00CB0179" w:rsidRPr="00CB0179">
              <w:rPr>
                <w:rFonts w:eastAsia="標楷體" w:hint="eastAsia"/>
                <w:sz w:val="22"/>
                <w:szCs w:val="22"/>
              </w:rPr>
              <w:t xml:space="preserve">  </w:t>
            </w:r>
            <w:r w:rsidR="00CB0179" w:rsidRPr="00CB0179">
              <w:rPr>
                <w:rFonts w:eastAsia="標楷體" w:hint="eastAsia"/>
                <w:sz w:val="20"/>
              </w:rPr>
              <w:t xml:space="preserve">    </w:t>
            </w:r>
            <w:r w:rsidR="00CB0179">
              <w:rPr>
                <w:rFonts w:eastAsia="標楷體"/>
                <w:sz w:val="20"/>
              </w:rPr>
              <w:t xml:space="preserve">        </w:t>
            </w:r>
            <w:r w:rsidR="00CB0179" w:rsidRPr="00CB0179">
              <w:rPr>
                <w:rFonts w:eastAsia="標楷體"/>
                <w:b/>
                <w:bCs/>
                <w:sz w:val="22"/>
                <w:szCs w:val="22"/>
              </w:rPr>
              <w:t>承辦人</w:t>
            </w:r>
            <w:r w:rsidR="00CB0179" w:rsidRPr="00CB0179">
              <w:rPr>
                <w:rFonts w:eastAsia="標楷體" w:hint="eastAsia"/>
                <w:b/>
                <w:bCs/>
                <w:sz w:val="16"/>
                <w:szCs w:val="16"/>
              </w:rPr>
              <w:t>(</w:t>
            </w:r>
            <w:r w:rsidR="00CB0179" w:rsidRPr="00CB0179">
              <w:rPr>
                <w:rFonts w:eastAsia="標楷體"/>
                <w:b/>
                <w:bCs/>
                <w:sz w:val="16"/>
                <w:szCs w:val="16"/>
              </w:rPr>
              <w:t>簽名</w:t>
            </w:r>
            <w:r w:rsidR="00CB0179" w:rsidRPr="00CB0179">
              <w:rPr>
                <w:rFonts w:eastAsia="標楷體"/>
                <w:b/>
                <w:bCs/>
                <w:sz w:val="16"/>
                <w:szCs w:val="16"/>
              </w:rPr>
              <w:t>/</w:t>
            </w:r>
            <w:r w:rsidR="00CB0179" w:rsidRPr="00CB0179">
              <w:rPr>
                <w:rFonts w:eastAsia="標楷體"/>
                <w:b/>
                <w:bCs/>
                <w:sz w:val="16"/>
                <w:szCs w:val="16"/>
              </w:rPr>
              <w:t>日期</w:t>
            </w:r>
            <w:r w:rsidR="00CB0179" w:rsidRPr="00CB0179">
              <w:rPr>
                <w:rFonts w:eastAsia="標楷體" w:hint="eastAsia"/>
                <w:b/>
                <w:bCs/>
                <w:sz w:val="16"/>
                <w:szCs w:val="16"/>
              </w:rPr>
              <w:t>)</w:t>
            </w:r>
            <w:r w:rsidR="00CB0179" w:rsidRPr="00CB0179">
              <w:rPr>
                <w:rFonts w:eastAsia="標楷體"/>
                <w:b/>
                <w:bCs/>
                <w:sz w:val="16"/>
                <w:szCs w:val="16"/>
              </w:rPr>
              <w:t xml:space="preserve">: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A4F1198" w14:textId="77777777" w:rsidR="00CB0179" w:rsidRPr="00CB0179" w:rsidRDefault="00CB0179" w:rsidP="002E0358">
            <w:pPr>
              <w:snapToGrid w:val="0"/>
              <w:spacing w:line="30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CB0179">
              <w:rPr>
                <w:rFonts w:ascii="標楷體" w:eastAsia="標楷體" w:hAnsi="標楷體"/>
                <w:sz w:val="22"/>
                <w:szCs w:val="22"/>
              </w:rPr>
              <w:t>編號:</w:t>
            </w:r>
            <w:r w:rsidRPr="00CB0179">
              <w:rPr>
                <w:rFonts w:ascii="標楷體" w:eastAsia="標楷體" w:hAnsi="標楷體" w:hint="eastAsia"/>
                <w:sz w:val="22"/>
                <w:szCs w:val="22"/>
              </w:rPr>
              <w:t xml:space="preserve"> </w:t>
            </w:r>
          </w:p>
        </w:tc>
      </w:tr>
    </w:tbl>
    <w:p w14:paraId="4D2AE633" w14:textId="77777777" w:rsidR="002D6731" w:rsidRPr="009302A2" w:rsidRDefault="002D6731" w:rsidP="006B1B93">
      <w:pPr>
        <w:snapToGrid w:val="0"/>
        <w:spacing w:line="360" w:lineRule="auto"/>
        <w:rPr>
          <w:rFonts w:ascii="標楷體" w:eastAsia="標楷體" w:hAnsi="標楷體"/>
          <w:sz w:val="10"/>
          <w:szCs w:val="10"/>
        </w:rPr>
      </w:pPr>
    </w:p>
    <w:sectPr w:rsidR="002D6731" w:rsidRPr="009302A2" w:rsidSect="00F46008">
      <w:headerReference w:type="default" r:id="rId7"/>
      <w:footerReference w:type="default" r:id="rId8"/>
      <w:pgSz w:w="11906" w:h="16838" w:code="9"/>
      <w:pgMar w:top="540" w:right="794" w:bottom="380" w:left="794" w:header="440" w:footer="22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5E2FA4" w14:textId="77777777" w:rsidR="002B764E" w:rsidRDefault="002B764E">
      <w:r>
        <w:separator/>
      </w:r>
    </w:p>
  </w:endnote>
  <w:endnote w:type="continuationSeparator" w:id="0">
    <w:p w14:paraId="5FCDC067" w14:textId="77777777" w:rsidR="002B764E" w:rsidRDefault="002B7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華康楷書體W5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93BFE6" w14:textId="77777777" w:rsidR="00FE3550" w:rsidRDefault="001D6C1E" w:rsidP="00F46008">
    <w:pPr>
      <w:pStyle w:val="a5"/>
      <w:adjustRightInd w:val="0"/>
      <w:jc w:val="right"/>
      <w:rPr>
        <w:rFonts w:eastAsia="標楷體"/>
        <w:sz w:val="22"/>
      </w:rPr>
    </w:pPr>
    <w:r>
      <w:rPr>
        <w:rFonts w:eastAsia="標楷體"/>
        <w:sz w:val="22"/>
      </w:rPr>
      <w:t>LA-4-00</w:t>
    </w:r>
    <w:r w:rsidR="002D6731">
      <w:rPr>
        <w:rFonts w:eastAsia="標楷體"/>
        <w:sz w:val="22"/>
      </w:rPr>
      <w:t>9</w:t>
    </w:r>
  </w:p>
  <w:p w14:paraId="5E35A39C" w14:textId="77777777" w:rsidR="001D6C1E" w:rsidRPr="00FE3550" w:rsidRDefault="00F94826" w:rsidP="00F46008">
    <w:pPr>
      <w:pStyle w:val="a5"/>
      <w:adjustRightInd w:val="0"/>
      <w:jc w:val="right"/>
    </w:pPr>
    <w:r>
      <w:rPr>
        <w:rFonts w:eastAsia="標楷體" w:hint="eastAsia"/>
        <w:sz w:val="22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817839" w14:textId="77777777" w:rsidR="002B764E" w:rsidRDefault="002B764E">
      <w:r>
        <w:separator/>
      </w:r>
    </w:p>
  </w:footnote>
  <w:footnote w:type="continuationSeparator" w:id="0">
    <w:p w14:paraId="2B0F40BD" w14:textId="77777777" w:rsidR="002B764E" w:rsidRDefault="002B76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B0D14" w14:textId="77777777" w:rsidR="006B1B93" w:rsidRPr="00F94826" w:rsidRDefault="006B1B93" w:rsidP="006B1B93">
    <w:pPr>
      <w:pStyle w:val="a3"/>
      <w:spacing w:line="280" w:lineRule="exact"/>
      <w:rPr>
        <w:rFonts w:eastAsia="標楷體"/>
      </w:rPr>
    </w:pPr>
    <w:r>
      <w:rPr>
        <w:rFonts w:ascii="微軟正黑體" w:eastAsia="微軟正黑體" w:hAnsi="微軟正黑體" w:cs="Arial" w:hint="eastAsia"/>
      </w:rPr>
      <w:t xml:space="preserve">           </w:t>
    </w:r>
    <w:r w:rsidRPr="00F94826">
      <w:rPr>
        <w:rFonts w:ascii="微軟正黑體" w:eastAsia="微軟正黑體" w:hAnsi="微軟正黑體" w:cs="Arial" w:hint="eastAsia"/>
        <w:sz w:val="22"/>
        <w:szCs w:val="22"/>
      </w:rPr>
      <w:t xml:space="preserve"> </w:t>
    </w:r>
    <w:r w:rsidR="009232F7" w:rsidRPr="00F94826">
      <w:rPr>
        <w:rFonts w:eastAsia="標楷體"/>
        <w:sz w:val="22"/>
        <w:szCs w:val="22"/>
      </w:rPr>
      <w:object w:dxaOrig="1440" w:dyaOrig="1440" w14:anchorId="2AA17C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0;margin-top:-4.6pt;width:55.4pt;height:42.95pt;z-index:-1;mso-position-horizontal-relative:text;mso-position-vertical-relative:text" wrapcoords="-251 0 -251 21246 21600 21246 21600 0 -251 0">
          <v:imagedata r:id="rId1" o:title=""/>
          <w10:wrap type="tight"/>
        </v:shape>
        <o:OLEObject Type="Embed" ProgID="MSPhotoEd.3" ShapeID="_x0000_s1025" DrawAspect="Content" ObjectID="_1832223377" r:id="rId2"/>
      </w:object>
    </w:r>
    <w:r w:rsidRPr="00F94826">
      <w:rPr>
        <w:rFonts w:eastAsia="標楷體"/>
        <w:sz w:val="22"/>
        <w:szCs w:val="22"/>
      </w:rPr>
      <w:t>財團法人醫藥工業技術發展中心</w:t>
    </w:r>
  </w:p>
  <w:p w14:paraId="12318106" w14:textId="77777777" w:rsidR="006B1B93" w:rsidRPr="00F94826" w:rsidRDefault="006B1B93" w:rsidP="006B1B93">
    <w:pPr>
      <w:spacing w:line="240" w:lineRule="exact"/>
      <w:rPr>
        <w:rFonts w:eastAsia="標楷體"/>
        <w:sz w:val="18"/>
        <w:szCs w:val="18"/>
      </w:rPr>
    </w:pPr>
    <w:r w:rsidRPr="00F94826">
      <w:rPr>
        <w:rFonts w:eastAsia="標楷體"/>
        <w:sz w:val="18"/>
        <w:szCs w:val="18"/>
      </w:rPr>
      <w:t xml:space="preserve">             24886</w:t>
    </w:r>
    <w:r w:rsidRPr="00F94826">
      <w:rPr>
        <w:rFonts w:eastAsia="標楷體"/>
        <w:sz w:val="18"/>
        <w:szCs w:val="18"/>
      </w:rPr>
      <w:t>新北市五股區五權路</w:t>
    </w:r>
    <w:r w:rsidRPr="00F94826">
      <w:rPr>
        <w:rFonts w:eastAsia="標楷體"/>
        <w:sz w:val="18"/>
        <w:szCs w:val="18"/>
      </w:rPr>
      <w:t>9</w:t>
    </w:r>
    <w:r w:rsidRPr="00F94826">
      <w:rPr>
        <w:rFonts w:eastAsia="標楷體"/>
        <w:sz w:val="18"/>
        <w:szCs w:val="18"/>
      </w:rPr>
      <w:t>號</w:t>
    </w:r>
    <w:r w:rsidRPr="00F94826">
      <w:rPr>
        <w:rFonts w:eastAsia="標楷體"/>
        <w:sz w:val="18"/>
        <w:szCs w:val="18"/>
      </w:rPr>
      <w:t>7</w:t>
    </w:r>
    <w:r w:rsidRPr="00F94826">
      <w:rPr>
        <w:rFonts w:eastAsia="標楷體"/>
        <w:sz w:val="18"/>
        <w:szCs w:val="18"/>
      </w:rPr>
      <w:t>樓</w:t>
    </w:r>
    <w:r w:rsidRPr="00F94826">
      <w:rPr>
        <w:rFonts w:eastAsia="標楷體"/>
        <w:sz w:val="18"/>
        <w:szCs w:val="18"/>
      </w:rPr>
      <w:t xml:space="preserve">          </w:t>
    </w:r>
  </w:p>
  <w:p w14:paraId="102F84F8" w14:textId="77777777" w:rsidR="00FE3550" w:rsidRPr="00F94826" w:rsidRDefault="006B1B93" w:rsidP="006B1B93">
    <w:pPr>
      <w:pStyle w:val="a3"/>
      <w:ind w:right="640"/>
      <w:rPr>
        <w:rFonts w:eastAsia="標楷體"/>
        <w:sz w:val="16"/>
        <w:szCs w:val="16"/>
      </w:rPr>
    </w:pPr>
    <w:r w:rsidRPr="00F94826">
      <w:rPr>
        <w:rFonts w:eastAsia="標楷體"/>
        <w:sz w:val="18"/>
        <w:szCs w:val="18"/>
      </w:rPr>
      <w:t xml:space="preserve">             </w:t>
    </w:r>
    <w:proofErr w:type="gramStart"/>
    <w:r w:rsidRPr="00F94826">
      <w:rPr>
        <w:rFonts w:eastAsia="標楷體"/>
        <w:sz w:val="18"/>
        <w:szCs w:val="18"/>
      </w:rPr>
      <w:t>TEL :</w:t>
    </w:r>
    <w:proofErr w:type="gramEnd"/>
    <w:r w:rsidRPr="00F94826">
      <w:rPr>
        <w:rFonts w:eastAsia="標楷體"/>
        <w:sz w:val="18"/>
        <w:szCs w:val="18"/>
      </w:rPr>
      <w:t xml:space="preserve"> 886-2-6625-1166    </w:t>
    </w:r>
    <w:proofErr w:type="gramStart"/>
    <w:r w:rsidRPr="00F94826">
      <w:rPr>
        <w:rFonts w:eastAsia="標楷體"/>
        <w:sz w:val="18"/>
        <w:szCs w:val="18"/>
      </w:rPr>
      <w:t>FAX :</w:t>
    </w:r>
    <w:proofErr w:type="gramEnd"/>
    <w:r w:rsidRPr="00F94826">
      <w:rPr>
        <w:rFonts w:eastAsia="標楷體"/>
        <w:sz w:val="18"/>
        <w:szCs w:val="18"/>
      </w:rPr>
      <w:t xml:space="preserve"> 886-2-6625-1177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4A612C1"/>
    <w:multiLevelType w:val="hybridMultilevel"/>
    <w:tmpl w:val="F8043E1C"/>
    <w:lvl w:ilvl="0" w:tplc="074C415A">
      <w:start w:val="1"/>
      <w:numFmt w:val="taiwaneseCountingThousand"/>
      <w:lvlText w:val="%1、"/>
      <w:lvlJc w:val="left"/>
      <w:pPr>
        <w:ind w:left="338" w:hanging="480"/>
      </w:pPr>
      <w:rPr>
        <w:rFonts w:ascii="Times New Roman" w:hAnsi="Times New Roman" w:cs="Times New Roman" w:hint="default"/>
        <w:b w:val="0"/>
        <w:color w:val="00000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818" w:hanging="480"/>
      </w:pPr>
    </w:lvl>
    <w:lvl w:ilvl="2" w:tplc="0409001B" w:tentative="1">
      <w:start w:val="1"/>
      <w:numFmt w:val="lowerRoman"/>
      <w:lvlText w:val="%3."/>
      <w:lvlJc w:val="right"/>
      <w:pPr>
        <w:ind w:left="1298" w:hanging="480"/>
      </w:pPr>
    </w:lvl>
    <w:lvl w:ilvl="3" w:tplc="0409000F" w:tentative="1">
      <w:start w:val="1"/>
      <w:numFmt w:val="decimal"/>
      <w:lvlText w:val="%4."/>
      <w:lvlJc w:val="left"/>
      <w:pPr>
        <w:ind w:left="17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58" w:hanging="480"/>
      </w:pPr>
    </w:lvl>
    <w:lvl w:ilvl="5" w:tplc="0409001B" w:tentative="1">
      <w:start w:val="1"/>
      <w:numFmt w:val="lowerRoman"/>
      <w:lvlText w:val="%6."/>
      <w:lvlJc w:val="right"/>
      <w:pPr>
        <w:ind w:left="2738" w:hanging="480"/>
      </w:pPr>
    </w:lvl>
    <w:lvl w:ilvl="6" w:tplc="0409000F" w:tentative="1">
      <w:start w:val="1"/>
      <w:numFmt w:val="decimal"/>
      <w:lvlText w:val="%7."/>
      <w:lvlJc w:val="left"/>
      <w:pPr>
        <w:ind w:left="32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98" w:hanging="480"/>
      </w:pPr>
    </w:lvl>
    <w:lvl w:ilvl="8" w:tplc="0409001B" w:tentative="1">
      <w:start w:val="1"/>
      <w:numFmt w:val="lowerRoman"/>
      <w:lvlText w:val="%9."/>
      <w:lvlJc w:val="right"/>
      <w:pPr>
        <w:ind w:left="4178" w:hanging="480"/>
      </w:pPr>
    </w:lvl>
  </w:abstractNum>
  <w:abstractNum w:abstractNumId="2" w15:restartNumberingAfterBreak="0">
    <w:nsid w:val="208415B1"/>
    <w:multiLevelType w:val="hybridMultilevel"/>
    <w:tmpl w:val="B99E660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9B73973"/>
    <w:multiLevelType w:val="hybridMultilevel"/>
    <w:tmpl w:val="EEDE636C"/>
    <w:lvl w:ilvl="0" w:tplc="8DFA2626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5C2B23CF"/>
    <w:multiLevelType w:val="hybridMultilevel"/>
    <w:tmpl w:val="4E3E1390"/>
    <w:lvl w:ilvl="0" w:tplc="0D7E217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5" w15:restartNumberingAfterBreak="0">
    <w:nsid w:val="5E787E3A"/>
    <w:multiLevelType w:val="hybridMultilevel"/>
    <w:tmpl w:val="1CC8960C"/>
    <w:lvl w:ilvl="0" w:tplc="6EECC41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8DC63EB"/>
    <w:multiLevelType w:val="singleLevel"/>
    <w:tmpl w:val="0CDEF804"/>
    <w:lvl w:ilvl="0">
      <w:numFmt w:val="bullet"/>
      <w:lvlText w:val="□"/>
      <w:lvlJc w:val="left"/>
      <w:pPr>
        <w:tabs>
          <w:tab w:val="num" w:pos="204"/>
        </w:tabs>
        <w:ind w:left="204" w:hanging="210"/>
      </w:pPr>
      <w:rPr>
        <w:rFonts w:ascii="標楷體" w:eastAsia="標楷體" w:hAnsi="Arial Narrow" w:hint="eastAsia"/>
      </w:rPr>
    </w:lvl>
  </w:abstractNum>
  <w:abstractNum w:abstractNumId="7" w15:restartNumberingAfterBreak="0">
    <w:nsid w:val="79E80830"/>
    <w:multiLevelType w:val="singleLevel"/>
    <w:tmpl w:val="BA3E5B4A"/>
    <w:lvl w:ilvl="0">
      <w:start w:val="1"/>
      <w:numFmt w:val="decimal"/>
      <w:lvlText w:val="(%1)"/>
      <w:lvlJc w:val="left"/>
      <w:pPr>
        <w:tabs>
          <w:tab w:val="num" w:pos="480"/>
        </w:tabs>
        <w:ind w:left="480" w:hanging="360"/>
      </w:pPr>
      <w:rPr>
        <w:rFonts w:hint="eastAsia"/>
      </w:rPr>
    </w:lvl>
  </w:abstractNum>
  <w:num w:numId="1" w16cid:durableId="1633752718">
    <w:abstractNumId w:val="0"/>
    <w:lvlOverride w:ilvl="0">
      <w:lvl w:ilvl="0">
        <w:start w:val="1"/>
        <w:numFmt w:val="bullet"/>
        <w:lvlText w:val="□"/>
        <w:lvlJc w:val="left"/>
        <w:pPr>
          <w:ind w:left="899" w:hanging="360"/>
        </w:pPr>
        <w:rPr>
          <w:rFonts w:ascii="華康楷書體W5" w:eastAsia="華康楷書體W5" w:hint="eastAsia"/>
          <w:b w:val="0"/>
          <w:i w:val="0"/>
          <w:sz w:val="24"/>
          <w:u w:val="none"/>
        </w:rPr>
      </w:lvl>
    </w:lvlOverride>
  </w:num>
  <w:num w:numId="2" w16cid:durableId="1791587582">
    <w:abstractNumId w:val="7"/>
  </w:num>
  <w:num w:numId="3" w16cid:durableId="175075981">
    <w:abstractNumId w:val="0"/>
    <w:lvlOverride w:ilvl="0">
      <w:lvl w:ilvl="0">
        <w:start w:val="1"/>
        <w:numFmt w:val="bullet"/>
        <w:lvlText w:val="□"/>
        <w:lvlJc w:val="left"/>
        <w:pPr>
          <w:ind w:left="702" w:hanging="345"/>
        </w:pPr>
        <w:rPr>
          <w:rFonts w:ascii="華康楷書體W5" w:eastAsia="華康楷書體W5" w:hint="eastAsia"/>
          <w:b w:val="0"/>
          <w:i w:val="0"/>
          <w:sz w:val="24"/>
          <w:u w:val="none"/>
        </w:rPr>
      </w:lvl>
    </w:lvlOverride>
  </w:num>
  <w:num w:numId="4" w16cid:durableId="1439567171">
    <w:abstractNumId w:val="1"/>
  </w:num>
  <w:num w:numId="5" w16cid:durableId="2105104143">
    <w:abstractNumId w:val="4"/>
  </w:num>
  <w:num w:numId="6" w16cid:durableId="329866358">
    <w:abstractNumId w:val="2"/>
  </w:num>
  <w:num w:numId="7" w16cid:durableId="1958216395">
    <w:abstractNumId w:val="3"/>
  </w:num>
  <w:num w:numId="8" w16cid:durableId="1142573761">
    <w:abstractNumId w:val="6"/>
  </w:num>
  <w:num w:numId="9" w16cid:durableId="5302693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57B85"/>
    <w:rsid w:val="00001D98"/>
    <w:rsid w:val="0000592B"/>
    <w:rsid w:val="00005932"/>
    <w:rsid w:val="000112E9"/>
    <w:rsid w:val="0001299C"/>
    <w:rsid w:val="00030373"/>
    <w:rsid w:val="000416F5"/>
    <w:rsid w:val="000472A1"/>
    <w:rsid w:val="000614E3"/>
    <w:rsid w:val="00063986"/>
    <w:rsid w:val="00063EAE"/>
    <w:rsid w:val="00081A3D"/>
    <w:rsid w:val="00086D85"/>
    <w:rsid w:val="000873B8"/>
    <w:rsid w:val="000A0E3E"/>
    <w:rsid w:val="000A2B19"/>
    <w:rsid w:val="000A315F"/>
    <w:rsid w:val="000D2EB1"/>
    <w:rsid w:val="000E5368"/>
    <w:rsid w:val="000E6D13"/>
    <w:rsid w:val="000F0EBC"/>
    <w:rsid w:val="000F243A"/>
    <w:rsid w:val="000F7B42"/>
    <w:rsid w:val="001071E2"/>
    <w:rsid w:val="00111B36"/>
    <w:rsid w:val="00123745"/>
    <w:rsid w:val="001344E7"/>
    <w:rsid w:val="00150047"/>
    <w:rsid w:val="00156AB6"/>
    <w:rsid w:val="00170581"/>
    <w:rsid w:val="0017237C"/>
    <w:rsid w:val="00195325"/>
    <w:rsid w:val="0019537C"/>
    <w:rsid w:val="001A0A7E"/>
    <w:rsid w:val="001A5361"/>
    <w:rsid w:val="001D66B4"/>
    <w:rsid w:val="001D6C1E"/>
    <w:rsid w:val="00200B02"/>
    <w:rsid w:val="0020175D"/>
    <w:rsid w:val="00224626"/>
    <w:rsid w:val="00233047"/>
    <w:rsid w:val="002450FD"/>
    <w:rsid w:val="002460C3"/>
    <w:rsid w:val="002475ED"/>
    <w:rsid w:val="00247795"/>
    <w:rsid w:val="00247810"/>
    <w:rsid w:val="00257B85"/>
    <w:rsid w:val="00260630"/>
    <w:rsid w:val="002618D1"/>
    <w:rsid w:val="00270B09"/>
    <w:rsid w:val="00276A1E"/>
    <w:rsid w:val="00282176"/>
    <w:rsid w:val="00283E43"/>
    <w:rsid w:val="00295403"/>
    <w:rsid w:val="002B2B65"/>
    <w:rsid w:val="002B5C33"/>
    <w:rsid w:val="002B764E"/>
    <w:rsid w:val="002C6263"/>
    <w:rsid w:val="002D6731"/>
    <w:rsid w:val="002E0358"/>
    <w:rsid w:val="002E700D"/>
    <w:rsid w:val="002F7B5A"/>
    <w:rsid w:val="003013FE"/>
    <w:rsid w:val="00301CDE"/>
    <w:rsid w:val="003067DF"/>
    <w:rsid w:val="00315B50"/>
    <w:rsid w:val="00322015"/>
    <w:rsid w:val="00326871"/>
    <w:rsid w:val="00331586"/>
    <w:rsid w:val="00344904"/>
    <w:rsid w:val="00344CBC"/>
    <w:rsid w:val="003515B5"/>
    <w:rsid w:val="003563BF"/>
    <w:rsid w:val="00356735"/>
    <w:rsid w:val="00370E59"/>
    <w:rsid w:val="00372F00"/>
    <w:rsid w:val="00380700"/>
    <w:rsid w:val="003962A9"/>
    <w:rsid w:val="0039713C"/>
    <w:rsid w:val="003A72FB"/>
    <w:rsid w:val="003B5ED3"/>
    <w:rsid w:val="003C31A9"/>
    <w:rsid w:val="003D1257"/>
    <w:rsid w:val="003F19CE"/>
    <w:rsid w:val="00401B15"/>
    <w:rsid w:val="00410BA2"/>
    <w:rsid w:val="00412AFF"/>
    <w:rsid w:val="004140CA"/>
    <w:rsid w:val="0041652C"/>
    <w:rsid w:val="0044001C"/>
    <w:rsid w:val="00462FA5"/>
    <w:rsid w:val="0047352C"/>
    <w:rsid w:val="0047518F"/>
    <w:rsid w:val="00476A25"/>
    <w:rsid w:val="00480D4B"/>
    <w:rsid w:val="00485E2F"/>
    <w:rsid w:val="00493482"/>
    <w:rsid w:val="00495619"/>
    <w:rsid w:val="004A756B"/>
    <w:rsid w:val="004C1D80"/>
    <w:rsid w:val="004C1F28"/>
    <w:rsid w:val="004D0D1A"/>
    <w:rsid w:val="004D640E"/>
    <w:rsid w:val="004F0A92"/>
    <w:rsid w:val="004F23E6"/>
    <w:rsid w:val="004F3A61"/>
    <w:rsid w:val="004F3D08"/>
    <w:rsid w:val="005059DB"/>
    <w:rsid w:val="005108F0"/>
    <w:rsid w:val="00513819"/>
    <w:rsid w:val="005165ED"/>
    <w:rsid w:val="00530C0D"/>
    <w:rsid w:val="005378D1"/>
    <w:rsid w:val="00537D4C"/>
    <w:rsid w:val="00552939"/>
    <w:rsid w:val="00552B9B"/>
    <w:rsid w:val="0057641F"/>
    <w:rsid w:val="00584B48"/>
    <w:rsid w:val="0059237F"/>
    <w:rsid w:val="00595ED1"/>
    <w:rsid w:val="005A1421"/>
    <w:rsid w:val="005A22EB"/>
    <w:rsid w:val="005B2308"/>
    <w:rsid w:val="005B3ED0"/>
    <w:rsid w:val="005C020C"/>
    <w:rsid w:val="005D33EE"/>
    <w:rsid w:val="005D3DD2"/>
    <w:rsid w:val="005E38D7"/>
    <w:rsid w:val="005F4BEF"/>
    <w:rsid w:val="005F52B5"/>
    <w:rsid w:val="005F5E27"/>
    <w:rsid w:val="00603EB0"/>
    <w:rsid w:val="006101D9"/>
    <w:rsid w:val="00625113"/>
    <w:rsid w:val="00631D9F"/>
    <w:rsid w:val="006336CE"/>
    <w:rsid w:val="006341B3"/>
    <w:rsid w:val="00640A6C"/>
    <w:rsid w:val="006458B0"/>
    <w:rsid w:val="0064728E"/>
    <w:rsid w:val="00653F93"/>
    <w:rsid w:val="00655875"/>
    <w:rsid w:val="00661A9E"/>
    <w:rsid w:val="00665989"/>
    <w:rsid w:val="00665B51"/>
    <w:rsid w:val="006749AA"/>
    <w:rsid w:val="00676E0E"/>
    <w:rsid w:val="00695A0C"/>
    <w:rsid w:val="006B1B93"/>
    <w:rsid w:val="006D153A"/>
    <w:rsid w:val="006D6E48"/>
    <w:rsid w:val="006F40FD"/>
    <w:rsid w:val="006F6F88"/>
    <w:rsid w:val="00705989"/>
    <w:rsid w:val="00707635"/>
    <w:rsid w:val="00716E81"/>
    <w:rsid w:val="00722EE9"/>
    <w:rsid w:val="007250BB"/>
    <w:rsid w:val="00727773"/>
    <w:rsid w:val="00737C88"/>
    <w:rsid w:val="00740854"/>
    <w:rsid w:val="00745251"/>
    <w:rsid w:val="007513CA"/>
    <w:rsid w:val="0077758A"/>
    <w:rsid w:val="0078357B"/>
    <w:rsid w:val="007851C7"/>
    <w:rsid w:val="007A4130"/>
    <w:rsid w:val="007C0D5B"/>
    <w:rsid w:val="007C725B"/>
    <w:rsid w:val="007D0E93"/>
    <w:rsid w:val="007D1373"/>
    <w:rsid w:val="007E4828"/>
    <w:rsid w:val="0080318C"/>
    <w:rsid w:val="00803E52"/>
    <w:rsid w:val="008062CB"/>
    <w:rsid w:val="008066E8"/>
    <w:rsid w:val="00807E5A"/>
    <w:rsid w:val="00814FC1"/>
    <w:rsid w:val="00820FC0"/>
    <w:rsid w:val="008324EF"/>
    <w:rsid w:val="00833BC0"/>
    <w:rsid w:val="00833D52"/>
    <w:rsid w:val="008348AD"/>
    <w:rsid w:val="008348E0"/>
    <w:rsid w:val="00835A0C"/>
    <w:rsid w:val="00837CC5"/>
    <w:rsid w:val="0085404B"/>
    <w:rsid w:val="008709A6"/>
    <w:rsid w:val="008740C3"/>
    <w:rsid w:val="008861BF"/>
    <w:rsid w:val="0088635C"/>
    <w:rsid w:val="008A2BB3"/>
    <w:rsid w:val="008A2FCB"/>
    <w:rsid w:val="008A35FC"/>
    <w:rsid w:val="008C133B"/>
    <w:rsid w:val="008D7763"/>
    <w:rsid w:val="008E63CC"/>
    <w:rsid w:val="008E7F88"/>
    <w:rsid w:val="00903253"/>
    <w:rsid w:val="00904E36"/>
    <w:rsid w:val="009206B8"/>
    <w:rsid w:val="00923178"/>
    <w:rsid w:val="009232F7"/>
    <w:rsid w:val="009302A2"/>
    <w:rsid w:val="009333A5"/>
    <w:rsid w:val="00935F52"/>
    <w:rsid w:val="0094171C"/>
    <w:rsid w:val="009453DF"/>
    <w:rsid w:val="00950F29"/>
    <w:rsid w:val="00954411"/>
    <w:rsid w:val="0096491F"/>
    <w:rsid w:val="0096607C"/>
    <w:rsid w:val="00974079"/>
    <w:rsid w:val="00974301"/>
    <w:rsid w:val="0099455F"/>
    <w:rsid w:val="00996258"/>
    <w:rsid w:val="009B5E0F"/>
    <w:rsid w:val="009C4946"/>
    <w:rsid w:val="00A24762"/>
    <w:rsid w:val="00A27B70"/>
    <w:rsid w:val="00A408AA"/>
    <w:rsid w:val="00A5563A"/>
    <w:rsid w:val="00A73AC6"/>
    <w:rsid w:val="00A75753"/>
    <w:rsid w:val="00AA7B5A"/>
    <w:rsid w:val="00AB7102"/>
    <w:rsid w:val="00AC5999"/>
    <w:rsid w:val="00AC78F7"/>
    <w:rsid w:val="00AD16E6"/>
    <w:rsid w:val="00AD4E25"/>
    <w:rsid w:val="00AE0CE9"/>
    <w:rsid w:val="00AE0FBF"/>
    <w:rsid w:val="00AF10C7"/>
    <w:rsid w:val="00AF1528"/>
    <w:rsid w:val="00AF5B14"/>
    <w:rsid w:val="00B15577"/>
    <w:rsid w:val="00B20C81"/>
    <w:rsid w:val="00B21D54"/>
    <w:rsid w:val="00B24A95"/>
    <w:rsid w:val="00B44C44"/>
    <w:rsid w:val="00B47A2B"/>
    <w:rsid w:val="00B54AE6"/>
    <w:rsid w:val="00B5636E"/>
    <w:rsid w:val="00B65D2F"/>
    <w:rsid w:val="00B717EB"/>
    <w:rsid w:val="00B847BC"/>
    <w:rsid w:val="00B95DDA"/>
    <w:rsid w:val="00B96DDF"/>
    <w:rsid w:val="00BB2E09"/>
    <w:rsid w:val="00BB57CA"/>
    <w:rsid w:val="00BD1551"/>
    <w:rsid w:val="00C01C86"/>
    <w:rsid w:val="00C323AE"/>
    <w:rsid w:val="00C35AF6"/>
    <w:rsid w:val="00C3747B"/>
    <w:rsid w:val="00C55AF8"/>
    <w:rsid w:val="00C567D0"/>
    <w:rsid w:val="00C61853"/>
    <w:rsid w:val="00C62ABA"/>
    <w:rsid w:val="00C64B74"/>
    <w:rsid w:val="00C71357"/>
    <w:rsid w:val="00C72353"/>
    <w:rsid w:val="00C73A86"/>
    <w:rsid w:val="00C74A85"/>
    <w:rsid w:val="00C76884"/>
    <w:rsid w:val="00C82CB3"/>
    <w:rsid w:val="00C84410"/>
    <w:rsid w:val="00C928E4"/>
    <w:rsid w:val="00C970EB"/>
    <w:rsid w:val="00CA2568"/>
    <w:rsid w:val="00CA259A"/>
    <w:rsid w:val="00CA7329"/>
    <w:rsid w:val="00CB0179"/>
    <w:rsid w:val="00CD2E4F"/>
    <w:rsid w:val="00CE6355"/>
    <w:rsid w:val="00CF4813"/>
    <w:rsid w:val="00CF493C"/>
    <w:rsid w:val="00D10FDE"/>
    <w:rsid w:val="00D211B4"/>
    <w:rsid w:val="00D25D1A"/>
    <w:rsid w:val="00D31609"/>
    <w:rsid w:val="00D3276C"/>
    <w:rsid w:val="00D35296"/>
    <w:rsid w:val="00D47414"/>
    <w:rsid w:val="00D82C01"/>
    <w:rsid w:val="00D942B2"/>
    <w:rsid w:val="00DC15B3"/>
    <w:rsid w:val="00DC7A0C"/>
    <w:rsid w:val="00DD0876"/>
    <w:rsid w:val="00DE18EF"/>
    <w:rsid w:val="00DE69EC"/>
    <w:rsid w:val="00DF338C"/>
    <w:rsid w:val="00DF3E9B"/>
    <w:rsid w:val="00DF59F4"/>
    <w:rsid w:val="00E07AE1"/>
    <w:rsid w:val="00E16419"/>
    <w:rsid w:val="00E167F9"/>
    <w:rsid w:val="00E31BF7"/>
    <w:rsid w:val="00E355B1"/>
    <w:rsid w:val="00E40B67"/>
    <w:rsid w:val="00E538ED"/>
    <w:rsid w:val="00E54FEA"/>
    <w:rsid w:val="00E55E49"/>
    <w:rsid w:val="00E66409"/>
    <w:rsid w:val="00E76C68"/>
    <w:rsid w:val="00E83932"/>
    <w:rsid w:val="00E83CA2"/>
    <w:rsid w:val="00E9447A"/>
    <w:rsid w:val="00E9653E"/>
    <w:rsid w:val="00EB624C"/>
    <w:rsid w:val="00EF2C2D"/>
    <w:rsid w:val="00F01777"/>
    <w:rsid w:val="00F13F1A"/>
    <w:rsid w:val="00F3194B"/>
    <w:rsid w:val="00F4046A"/>
    <w:rsid w:val="00F46008"/>
    <w:rsid w:val="00F508C2"/>
    <w:rsid w:val="00F70776"/>
    <w:rsid w:val="00F7438A"/>
    <w:rsid w:val="00F74406"/>
    <w:rsid w:val="00F75111"/>
    <w:rsid w:val="00F8027A"/>
    <w:rsid w:val="00F818DB"/>
    <w:rsid w:val="00F873A2"/>
    <w:rsid w:val="00F90B7F"/>
    <w:rsid w:val="00F91122"/>
    <w:rsid w:val="00F94053"/>
    <w:rsid w:val="00F94826"/>
    <w:rsid w:val="00FA0327"/>
    <w:rsid w:val="00FA1BA1"/>
    <w:rsid w:val="00FC2D6C"/>
    <w:rsid w:val="00FE3550"/>
    <w:rsid w:val="00FE5CF0"/>
    <w:rsid w:val="00FF52C5"/>
    <w:rsid w:val="00FF7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7DE165"/>
  <w15:chartTrackingRefBased/>
  <w15:docId w15:val="{DE8EAB34-C1CA-41BC-824A-966C51FFD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2">
    <w:name w:val="heading 2"/>
    <w:basedOn w:val="a"/>
    <w:link w:val="20"/>
    <w:uiPriority w:val="9"/>
    <w:qFormat/>
    <w:rsid w:val="00C01C86"/>
    <w:pPr>
      <w:widowControl/>
      <w:spacing w:before="100" w:beforeAutospacing="1" w:after="100" w:afterAutospacing="1"/>
      <w:outlineLvl w:val="1"/>
    </w:pPr>
    <w:rPr>
      <w:rFonts w:ascii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31D9F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5">
    <w:name w:val="footer"/>
    <w:basedOn w:val="a"/>
    <w:rsid w:val="00631D9F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link w:val="a3"/>
    <w:uiPriority w:val="99"/>
    <w:rsid w:val="002450FD"/>
    <w:rPr>
      <w:kern w:val="2"/>
    </w:rPr>
  </w:style>
  <w:style w:type="character" w:customStyle="1" w:styleId="20">
    <w:name w:val="標題 2 字元"/>
    <w:link w:val="2"/>
    <w:uiPriority w:val="9"/>
    <w:rsid w:val="00C01C86"/>
    <w:rPr>
      <w:rFonts w:ascii="新細明體" w:hAnsi="新細明體" w:cs="新細明體"/>
      <w:b/>
      <w:bCs/>
      <w:sz w:val="36"/>
      <w:szCs w:val="36"/>
    </w:rPr>
  </w:style>
  <w:style w:type="character" w:styleId="a6">
    <w:name w:val="Placeholder Text"/>
    <w:uiPriority w:val="99"/>
    <w:semiHidden/>
    <w:rsid w:val="00195325"/>
    <w:rPr>
      <w:color w:val="808080"/>
    </w:rPr>
  </w:style>
  <w:style w:type="paragraph" w:styleId="a7">
    <w:name w:val="List Paragraph"/>
    <w:basedOn w:val="a"/>
    <w:uiPriority w:val="34"/>
    <w:qFormat/>
    <w:rsid w:val="00480D4B"/>
    <w:pPr>
      <w:ind w:leftChars="200" w:left="480"/>
    </w:pPr>
  </w:style>
  <w:style w:type="paragraph" w:styleId="a8">
    <w:name w:val="Normal Indent"/>
    <w:basedOn w:val="a"/>
    <w:rsid w:val="00331586"/>
    <w:pPr>
      <w:ind w:left="480"/>
    </w:pPr>
  </w:style>
  <w:style w:type="paragraph" w:styleId="a9">
    <w:name w:val="Balloon Text"/>
    <w:basedOn w:val="a"/>
    <w:link w:val="aa"/>
    <w:uiPriority w:val="99"/>
    <w:semiHidden/>
    <w:unhideWhenUsed/>
    <w:rsid w:val="000A2B19"/>
    <w:rPr>
      <w:rFonts w:ascii="Calibri Light" w:hAnsi="Calibri Light"/>
      <w:sz w:val="18"/>
      <w:szCs w:val="18"/>
    </w:rPr>
  </w:style>
  <w:style w:type="character" w:customStyle="1" w:styleId="aa">
    <w:name w:val="註解方塊文字 字元"/>
    <w:link w:val="a9"/>
    <w:uiPriority w:val="99"/>
    <w:semiHidden/>
    <w:rsid w:val="000A2B19"/>
    <w:rPr>
      <w:rFonts w:ascii="Calibri Light" w:eastAsia="新細明體" w:hAnsi="Calibri Light" w:cs="Times New Roman"/>
      <w:kern w:val="2"/>
      <w:sz w:val="18"/>
      <w:szCs w:val="18"/>
    </w:rPr>
  </w:style>
  <w:style w:type="table" w:styleId="ab">
    <w:name w:val="Table Grid"/>
    <w:basedOn w:val="a1"/>
    <w:uiPriority w:val="59"/>
    <w:rsid w:val="009C49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33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2020&#24180;%20&#20363;&#34892;&#34389;&#29702;&#21450;&#36039;&#26009;&#25910;&#38598;\20200207%20New%20&#34920;&#21934;\LA-4-009-0%20&#37327;&#28204;&#26381;&#21209;&#30003;&#35531;&#21934;-&#27427;r.dot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LA-4-009-0 量測服務申請單-欣r.dotm</Template>
  <TotalTime>0</TotalTime>
  <Pages>1</Pages>
  <Words>152</Words>
  <Characters>872</Characters>
  <Application>Microsoft Office Word</Application>
  <DocSecurity>0</DocSecurity>
  <Lines>7</Lines>
  <Paragraphs>2</Paragraphs>
  <ScaleCrop>false</ScaleCrop>
  <Company>pitdc</Company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財團法人製藥工業技術發展中心</dc:title>
  <dc:subject/>
  <dc:creator>董惠君</dc:creator>
  <cp:keywords/>
  <cp:lastModifiedBy>王敬淳</cp:lastModifiedBy>
  <cp:revision>2</cp:revision>
  <cp:lastPrinted>2020-07-24T08:07:00Z</cp:lastPrinted>
  <dcterms:created xsi:type="dcterms:W3CDTF">2026-02-10T02:10:00Z</dcterms:created>
  <dcterms:modified xsi:type="dcterms:W3CDTF">2026-02-10T02:10:00Z</dcterms:modified>
</cp:coreProperties>
</file>